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?>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00815e2714da42da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p14" xml:space="preserve" xml:embedTrueTypeFonts="1">
  <w:body>
    <w:p>
      <w:r>
        <w:drawing>
          <wp:anchor simplePos="0" relativeHeight="251658244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6351</wp:posOffset>
            </wp:positionV>
            <wp:extent cx="5992495" cy="7565389"/>
            <wp:effectExtent l="0" t="0" r="0" b="0"/>
            <wp:wrapNone/>
            <wp:docPr id="100" name="Picture 100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0" name="Picture 100"/>
                    <pic:cNvPicPr>
                      <a:picLocks noChangeAspect="0" noChangeArrowheads="1"/>
                    </pic:cNvPicPr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92495" cy="75653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247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9526</wp:posOffset>
            </wp:positionV>
            <wp:extent cx="5111496" cy="7552943"/>
            <wp:effectExtent l="0" t="0" r="0" b="0"/>
            <wp:wrapNone/>
            <wp:docPr id="101" name="Picture 101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1" name="Picture 101"/>
                    <pic:cNvPicPr>
                      <a:picLocks noChangeAspect="0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111496" cy="75529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243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6350</wp:posOffset>
            </wp:positionV>
            <wp:extent cx="5992495" cy="7565390"/>
            <wp:effectExtent l="0" t="0" r="0" b="0"/>
            <wp:wrapNone/>
            <wp:docPr id="102" name="Picture 102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2" name="Picture 102"/>
                    <pic:cNvPicPr>
                      <a:picLocks noChangeAspect="0" noChangeArrowheads="1"/>
                    </pic:cNvPicPr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992495" cy="7565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br w:type="page"/>
      </w:r>
    </w:p>
    <w:p>
      <w:r>
        <w:drawing>
          <wp:anchor simplePos="0" relativeHeight="25165824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6350</wp:posOffset>
            </wp:positionV>
            <wp:extent cx="5528945" cy="7565390"/>
            <wp:effectExtent l="0" t="0" r="0" b="0"/>
            <wp:wrapNone/>
            <wp:docPr id="103" name="Picture 103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3" name="Picture 103"/>
                    <pic:cNvPicPr>
                      <a:picLocks noChangeAspect="0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528945" cy="7565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245" behindDoc="0" locked="0" layoutInCell="1" allowOverlap="1">
            <wp:simplePos x="0" y="0"/>
            <wp:positionH relativeFrom="page">
              <wp:posOffset>411480</wp:posOffset>
            </wp:positionH>
            <wp:positionV relativeFrom="page">
              <wp:posOffset>9526</wp:posOffset>
            </wp:positionV>
            <wp:extent cx="5117591" cy="7552943"/>
            <wp:effectExtent l="0" t="0" r="0" b="0"/>
            <wp:wrapNone/>
            <wp:docPr id="104" name="Picture 104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4" name="Picture 104"/>
                    <pic:cNvPicPr>
                      <a:picLocks noChangeAspect="0" noChangeArrowheads="1"/>
                    </pic:cNvPicPr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117591" cy="75529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64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-312674</wp:posOffset>
            </wp:positionV>
            <wp:extent cx="7559040" cy="10692129"/>
            <wp:effectExtent l="0" t="0" r="0" b="0"/>
            <wp:wrapNone/>
            <wp:docPr id="105" name="Picture 105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5" name="Picture 105"/>
                    <pic:cNvPicPr>
                      <a:picLocks noChangeAspect="0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263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06" name="Picture 106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6" name="Picture 106"/>
                    <pic:cNvPicPr>
                      <a:picLocks noChangeAspect="0" noChangeArrowheads="1"/>
                    </pic:cNvPicPr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5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528" w:lineRule="exact"/>
        <w:ind w:left="2360" w:right="1779" w:hanging="149"/>
      </w:pPr>
      <w:r/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П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о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лт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а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вс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ь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ке 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в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і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д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д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іл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е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40"/>
          <w:szCs w:val="40"/>
        </w:rPr>
        <w:t>н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ня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 академії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 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6"/>
          <w:sz w:val="40"/>
          <w:szCs w:val="40"/>
        </w:rPr>
        <w:t>наук</w:t>
      </w:r>
      <w:r>
        <w:rPr sz="40" baseline="0" dirty="0">
          <w:jc w:val="left"/>
          <w:rFonts w:ascii="Times New Roman" w:hAnsi="Times New Roman" w:cs="Times New Roman"/>
          <w:color w:val="000000"/>
          <w:sz w:val="40"/>
          <w:szCs w:val="40"/>
        </w:rPr>
        <w:t>  </w:t>
      </w:r>
      <w:r/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технологічної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 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к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і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40"/>
          <w:szCs w:val="40"/>
        </w:rPr>
        <w:t>б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е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р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н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е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40"/>
          <w:szCs w:val="40"/>
        </w:rPr>
        <w:t>т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и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к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и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 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Укр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а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ї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40"/>
          <w:szCs w:val="40"/>
        </w:rPr>
        <w:t>н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и</w:t>
      </w:r>
      <w:r>
        <w:rPr>
          <w:rFonts w:ascii="Times New Roman" w:hAnsi="Times New Roman" w:cs="Times New Roman"/>
          <w:sz w:val="40"/>
          <w:szCs w:val="40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4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531" w:lineRule="exact"/>
        <w:ind w:left="2552" w:right="914" w:hanging="451"/>
      </w:pPr>
      <w:r/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ЕКОЛОГ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О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О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Р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ІЄНТО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В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АНІ ПІД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Х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О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Д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И</w:t>
      </w:r>
      <w:r>
        <w:rPr sz="40" baseline="0" dirty="0">
          <w:jc w:val="left"/>
          <w:rFonts w:ascii="Times New Roman" w:hAnsi="Times New Roman" w:cs="Times New Roman"/>
          <w:color w:val="000000"/>
          <w:sz w:val="40"/>
          <w:szCs w:val="40"/>
        </w:rPr>
        <w:t>  </w:t>
      </w:r>
      <w:r>
        <w:br w:type="textWrapping" w:clear="all"/>
      </w:r>
      <w:r/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ВІД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Н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ОВ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Л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Е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Н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Н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Я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 Т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40"/>
          <w:szCs w:val="40"/>
        </w:rPr>
        <w:t>ЕХ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Н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ОГ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Е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ННО</w:t>
      </w:r>
      <w:r>
        <w:rPr sz="40" baseline="0" dirty="0">
          <w:jc w:val="left"/>
          <w:rFonts w:ascii="Times New Roman" w:hAnsi="Times New Roman" w:cs="Times New Roman"/>
          <w:color w:val="000000"/>
          <w:sz w:val="40"/>
          <w:szCs w:val="40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527" w:lineRule="exact"/>
        <w:ind w:left="3334" w:right="914" w:hanging="1977"/>
      </w:pPr>
      <w:r/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ЗА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Б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РУДН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Е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НИ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Х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 ТЕ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Р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ИТ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О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Р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І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Й 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12"/>
          <w:sz w:val="40"/>
          <w:szCs w:val="40"/>
        </w:rPr>
        <w:t>І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 С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ТВ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О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Р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Е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Н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НЯ</w:t>
      </w:r>
      <w:r>
        <w:rPr sz="40" baseline="0" dirty="0">
          <w:jc w:val="left"/>
          <w:rFonts w:ascii="Times New Roman" w:hAnsi="Times New Roman" w:cs="Times New Roman"/>
          <w:color w:val="000000"/>
          <w:sz w:val="40"/>
          <w:szCs w:val="40"/>
        </w:rPr>
        <w:t>  </w:t>
      </w:r>
      <w:r/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С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Т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А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Л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И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Х ЕК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О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С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40"/>
          <w:szCs w:val="40"/>
        </w:rPr>
        <w:t>И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С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40"/>
          <w:szCs w:val="40"/>
        </w:rPr>
        <w:t>Т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ЕМ</w:t>
      </w:r>
      <w:r>
        <w:rPr>
          <w:rFonts w:ascii="Times New Roman" w:hAnsi="Times New Roman" w:cs="Times New Roman"/>
          <w:sz w:val="40"/>
          <w:szCs w:val="40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2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57" w:lineRule="exact"/>
        <w:ind w:left="3272" w:right="0" w:firstLine="0"/>
      </w:pPr>
      <w:r/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Колективна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pacing w:val="33"/>
          <w:sz w:val="40"/>
          <w:szCs w:val="40"/>
        </w:rPr>
        <w:t> </w:t>
      </w:r>
      <w:r>
        <w:rPr sz="40" baseline="0" dirty="0">
          <w:jc w:val="left"/>
          <w:rFonts w:ascii="Times New Roman" w:hAnsi="Times New Roman" w:cs="Times New Roman"/>
          <w:b/>
          <w:bCs/>
          <w:color w:val="000000"/>
          <w:sz w:val="40"/>
          <w:szCs w:val="40"/>
        </w:rPr>
        <w:t>монографія</w:t>
      </w:r>
      <w:r>
        <w:rPr>
          <w:rFonts w:ascii="Times New Roman" w:hAnsi="Times New Roman" w:cs="Times New Roman"/>
          <w:sz w:val="40"/>
          <w:szCs w:val="40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5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0" w:after="0" w:line="285" w:lineRule="exact"/>
        <w:ind w:left="4482" w:right="0" w:firstLine="0"/>
      </w:pPr>
      <w:r/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Полт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а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z w:val="32"/>
          <w:szCs w:val="32"/>
        </w:rPr>
        <w:t>в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а 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14"/>
          <w:sz w:val="32"/>
          <w:szCs w:val="32"/>
        </w:rPr>
        <w:t>- 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9"/>
          <w:sz w:val="32"/>
          <w:szCs w:val="32"/>
        </w:rPr>
        <w:t> 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32"/>
          <w:szCs w:val="32"/>
        </w:rPr>
        <w:t>2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32"/>
          <w:szCs w:val="32"/>
        </w:rPr>
        <w:t>0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32"/>
          <w:szCs w:val="32"/>
        </w:rPr>
        <w:t>2</w:t>
      </w:r>
      <w:r>
        <w:rPr sz="32" baseline="0" dirty="0">
          <w:jc w:val="left"/>
          <w:rFonts w:ascii="Times New Roman" w:hAnsi="Times New Roman" w:cs="Times New Roman"/>
          <w:b/>
          <w:bCs/>
          <w:color w:val="000000"/>
          <w:spacing w:val="-21"/>
          <w:sz w:val="32"/>
          <w:szCs w:val="32"/>
        </w:rPr>
        <w:t>2</w:t>
      </w:r>
      <w:r>
        <w:rPr>
          <w:rFonts w:ascii="Times New Roman" w:hAnsi="Times New Roman" w:cs="Times New Roman"/>
          <w:sz w:val="32"/>
          <w:szCs w:val="3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15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07" name="Picture 107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7" name="Picture 107"/>
                    <pic:cNvPicPr>
                      <a:picLocks noChangeAspect="0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9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83" w:lineRule="exact"/>
        <w:ind w:left="962" w:right="-40" w:hanging="66"/>
      </w:pPr>
      <w:r/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УДК 502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4"/>
          <w:szCs w:val="24"/>
        </w:rPr>
        <w:t>.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17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1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:5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0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5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:6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3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1.9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>5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4</w:t>
      </w:r>
      <w:r>
        <w:rPr sz="24" baseline="0" dirty="0">
          <w:jc w:val="left"/>
          <w:rFonts w:ascii="Times New Roman" w:hAnsi="Times New Roman" w:cs="Times New Roman"/>
          <w:b/>
          <w:bCs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9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cols w:num="2" w:space="0" w:equalWidth="0">
            <w:col w:w="3722" w:space="845"/>
            <w:col w:w="1499" w:space="0"/>
          </w:cols>
          <w:docGrid w:linePitch="360"/>
        </w:sect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Рецензенти: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4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11" w:lineRule="exact"/>
        <w:ind w:left="1221" w:right="1214" w:firstLine="24"/>
      </w:pP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Троценко,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сі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когосподарських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ау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п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зав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вач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кафедри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рослинництва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ьк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наці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ль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го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університету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11" w:lineRule="exact"/>
        <w:ind w:left="1174" w:right="1214" w:firstLine="0"/>
      </w:pP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 Я.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Шевніков,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д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 сі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когосподарських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ау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п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д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ир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Відокре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ту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підрозділу «Аграрно-економічний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ах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ледж Полта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 де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го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універс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ту»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07" w:lineRule="exact"/>
        <w:ind w:left="1170" w:right="1214" w:hanging="130"/>
      </w:pP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В.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д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еконо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ічн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ук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,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фесор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, Заслужений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діяч науки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техніки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, завідувач кафедри еконо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іки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ьв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вського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ль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університету п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користування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6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87" w:lineRule="exact"/>
        <w:ind w:left="1509" w:right="1242" w:hanging="431"/>
      </w:pPr>
      <w:r/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Рекомендовано до друку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1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рішенням вченої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ради Полтавським ві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діленням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академії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ук технологічної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2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кібернетики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4"/>
          <w:szCs w:val="24"/>
        </w:rPr>
        <w:t>ра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ї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4"/>
          <w:szCs w:val="24"/>
        </w:rPr>
        <w:t>ни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 (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ро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ол</w:t>
      </w:r>
      <w:r>
        <w:rPr sz="24" baseline="0" dirty="0">
          <w:jc w:val="left"/>
          <w:rFonts w:ascii="Times New Roman" w:hAnsi="Times New Roman" w:cs="Times New Roman"/>
          <w:color w:val="000000"/>
          <w:spacing w:val="-7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№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14"/>
          <w:sz w:val="24"/>
          <w:szCs w:val="24"/>
        </w:rPr>
        <w:t>3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 ві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0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7.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0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4.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2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022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25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р.)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spacing w:after="24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3051"/>
          <w:tab w:val="left" w:pos="4338"/>
          <w:tab w:val="left" w:pos="4582"/>
          <w:tab w:val="left" w:pos="5014"/>
          <w:tab w:val="left" w:pos="6118"/>
          <w:tab w:val="left" w:pos="6661"/>
          <w:tab w:val="left" w:pos="7861"/>
          <w:tab w:val="left" w:pos="8106"/>
          <w:tab w:val="left" w:pos="8274"/>
        </w:tabs>
        <w:spacing w:before="0" w:after="0" w:line="327" w:lineRule="exact"/>
        <w:ind w:left="1472" w:right="1065" w:hanging="576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 45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Екологоорієнтовані 		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підходи 	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відновлення 			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техногенно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забруднених територій і створення сталих екосистем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колективна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монографія 	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;</w:t>
      </w:r>
      <w:r>
        <w:rPr sz="26" baseline="0" dirty="0">
          <w:jc w:val="left"/>
          <w:rFonts w:ascii="Times New Roman" w:hAnsi="Times New Roman" w:cs="Times New Roman"/>
          <w:color w:val="000000"/>
          <w:spacing w:val="1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заг.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ред.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Чайки.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Полтава 	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Видавництво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ПП «Астрая», 2022.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452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24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1836"/>
          <w:tab w:val="left" w:pos="2436"/>
          <w:tab w:val="left" w:pos="2859"/>
          <w:tab w:val="left" w:pos="2906"/>
          <w:tab w:val="left" w:pos="3401"/>
          <w:tab w:val="left" w:pos="4515"/>
          <w:tab w:val="left" w:pos="4840"/>
          <w:tab w:val="left" w:pos="5153"/>
          <w:tab w:val="left" w:pos="6193"/>
          <w:tab w:val="left" w:pos="6422"/>
          <w:tab w:val="left" w:pos="7154"/>
          <w:tab w:val="left" w:pos="7578"/>
          <w:tab w:val="left" w:pos="7619"/>
          <w:tab w:val="left" w:pos="8628"/>
          <w:tab w:val="left" w:pos="9097"/>
        </w:tabs>
        <w:spacing w:before="0" w:after="0" w:line="307" w:lineRule="exact"/>
        <w:ind w:left="906" w:right="1058" w:firstLine="531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колективній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монографії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результати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ідж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нь 	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вл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ння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бруднених 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риторій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си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гл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</w:t>
      </w:r>
      <w:r>
        <w:rPr sz="26" baseline="0" dirty="0">
          <w:jc w:val="left"/>
          <w:rFonts w:ascii="Times New Roman" w:hAnsi="Times New Roman" w:cs="Times New Roman"/>
          <w:color w:val="000000"/>
          <w:spacing w:val="5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проблеми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4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перспективи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аці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ьк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обництва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дтворення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их ек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оси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 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пит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ння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еф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ис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-р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ціал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ьських</w:t>
      </w:r>
      <w:r>
        <w:rPr sz="26" baseline="0" dirty="0">
          <w:jc w:val="left"/>
          <w:rFonts w:ascii="Times New Roman" w:hAnsi="Times New Roman" w:cs="Times New Roman"/>
          <w:color w:val="000000"/>
          <w:spacing w:val="-1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територій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огіз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ції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напр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підходи</w:t>
      </w:r>
      <w:r>
        <w:rPr sz="26" baseline="0" dirty="0">
          <w:jc w:val="left"/>
          <w:rFonts w:ascii="Times New Roman" w:hAnsi="Times New Roman" w:cs="Times New Roman"/>
          <w:color w:val="000000"/>
          <w:spacing w:val="1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овлення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природно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потенціалу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ьк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ри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ні</w:t>
      </w:r>
      <w:r>
        <w:rPr sz="26" baseline="0" dirty="0">
          <w:jc w:val="left"/>
          <w:rFonts w:ascii="Times New Roman" w:hAnsi="Times New Roman" w:cs="Times New Roman"/>
          <w:color w:val="000000"/>
          <w:spacing w:val="3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гоорієнтова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підходи у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вл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нні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2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уднених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територій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розвитку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ьських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напр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огіз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ції</w:t>
      </w:r>
      <w:r>
        <w:rPr sz="26" baseline="0" dirty="0">
          <w:jc w:val="left"/>
          <w:rFonts w:ascii="Times New Roman" w:hAnsi="Times New Roman" w:cs="Times New Roman"/>
          <w:color w:val="000000"/>
          <w:spacing w:val="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1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переробки</w:t>
      </w:r>
      <w:r>
        <w:rPr sz="26" baseline="0" dirty="0">
          <w:jc w:val="left"/>
          <w:rFonts w:ascii="Times New Roman" w:hAnsi="Times New Roman" w:cs="Times New Roman"/>
          <w:color w:val="000000"/>
          <w:spacing w:val="1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ькогосподарської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ні продовольчої бе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Укр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аї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06" w:lineRule="exact"/>
        <w:ind w:left="906" w:right="1058" w:firstLine="536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Розрах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науковців,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викладачів,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ів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ів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рж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упра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ня,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ів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ів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ув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нь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ен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ів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цікав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ся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пита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ням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одо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дновле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ня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бруднених</w:t>
      </w:r>
      <w:r>
        <w:rPr sz="26" baseline="0" dirty="0">
          <w:jc w:val="left"/>
          <w:rFonts w:ascii="Times New Roman" w:hAnsi="Times New Roman" w:cs="Times New Roman"/>
          <w:color w:val="000000"/>
          <w:spacing w:val="-1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риторій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ня ста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ек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оси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7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5154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І8БК 978-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91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-5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-0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7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83" w:lineRule="exact"/>
        <w:ind w:left="1558" w:right="1104" w:hanging="643"/>
      </w:pPr>
      <w:r/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Автори вміщених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матеріалів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ис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ов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лю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ю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ь власну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4"/>
          <w:szCs w:val="24"/>
        </w:rPr>
        <w:t>д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4"/>
          <w:szCs w:val="24"/>
        </w:rPr>
        <w:t>м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4"/>
          <w:szCs w:val="24"/>
        </w:rPr>
        <w:t>к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,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 яка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 завжди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збігається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13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з</w:t>
      </w:r>
      <w:r>
        <w:rPr sz="24" baseline="0" dirty="0">
          <w:jc w:val="left"/>
          <w:rFonts w:ascii="Times New Roman" w:hAnsi="Times New Roman" w:cs="Times New Roman"/>
          <w:color w:val="000000"/>
          <w:sz w:val="24"/>
          <w:szCs w:val="24"/>
        </w:rPr>
        <w:t>  </w:t>
      </w:r>
      <w:r/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поз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и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ці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є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ю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24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редакції.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За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зміст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матеріалів від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п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о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в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ід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а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л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ні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4"/>
          <w:szCs w:val="24"/>
        </w:rPr>
        <w:t>н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е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4"/>
          <w:szCs w:val="24"/>
        </w:rPr>
        <w:t>с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у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4"/>
          <w:szCs w:val="24"/>
        </w:rPr>
        <w:t>т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4"/>
          <w:szCs w:val="24"/>
        </w:rPr>
        <w:t>ь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 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4"/>
          <w:szCs w:val="24"/>
        </w:rPr>
        <w:t>авт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4"/>
          <w:szCs w:val="24"/>
        </w:rPr>
        <w:t>ори</w:t>
      </w:r>
      <w:r>
        <w:rPr sz="24" baseline="0" dirty="0">
          <w:jc w:val="left"/>
          <w:rFonts w:ascii="Times New Roman" w:hAnsi="Times New Roman" w:cs="Times New Roman"/>
          <w:i/>
          <w:iCs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6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6862" w:right="0" w:firstLine="0"/>
      </w:pP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5"/>
          <w:sz w:val="26"/>
          <w:szCs w:val="26"/>
        </w:rPr>
        <w:t>©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ол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вт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ів,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202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165" w:after="0" w:line="199" w:lineRule="exact"/>
        <w:ind w:left="5235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pacing w:val="-20"/>
          <w:sz w:val="22"/>
          <w:szCs w:val="22"/>
        </w:rPr>
        <w:t>2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87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08" name="Picture 108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8" name="Picture 108"/>
                    <pic:cNvPicPr>
                      <a:picLocks noChangeAspect="0" noChangeArrowheads="1"/>
                    </pic:cNvPicPr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7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2" w:lineRule="exact"/>
        <w:ind w:left="5125" w:right="0" w:firstLine="0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ЗМІСТ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14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9729"/>
        </w:tabs>
        <w:spacing w:before="0" w:after="0" w:line="236" w:lineRule="exact"/>
        <w:ind w:left="129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ПЕРЕДМОВА 	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7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7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5905"/>
          <w:tab w:val="left" w:pos="8633"/>
          <w:tab w:val="left" w:pos="9616"/>
        </w:tabs>
        <w:spacing w:before="0" w:after="0" w:line="330" w:lineRule="exact"/>
        <w:ind w:left="1298" w:right="950" w:hanging="8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РОЗДІЛ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ПРОБЛЕМИ</w:t>
      </w:r>
      <w:r>
        <w:rPr sz="26" baseline="0" dirty="0">
          <w:jc w:val="left"/>
          <w:rFonts w:ascii="Times New Roman" w:hAnsi="Times New Roman" w:cs="Times New Roman"/>
          <w:color w:val="000000"/>
          <w:spacing w:val="5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ПЕРСПЕКТИВИ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ЕКОЛОГІЗАЦІЇ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СІЛЬСЬКОГОСПОДАРСЬКОГО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ВІДТВОРЕННЯ СТАЛИХ ЕКОСИСТЕМ 		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0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700"/>
          <w:tab w:val="left" w:pos="4518"/>
          <w:tab w:val="left" w:pos="5987"/>
          <w:tab w:val="left" w:pos="7892"/>
          <w:tab w:val="left" w:pos="9625"/>
        </w:tabs>
        <w:spacing w:before="0" w:after="0" w:line="331" w:lineRule="exact"/>
        <w:ind w:left="1298" w:right="950" w:firstLine="557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Стратегічні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напрями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формування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екологічно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орієнтованого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господарювання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аграрних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підприємств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(БагоркаМ.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Ю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рченко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І.)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0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639"/>
        </w:tabs>
        <w:spacing w:before="0" w:after="0" w:line="330" w:lineRule="exact"/>
        <w:ind w:left="1293" w:right="950" w:firstLine="562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Генетичні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ресурси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картоплі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їх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раціональне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(Бондус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Харченко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Ю.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Фурдига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Міщенко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Подгаєцький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А. А.,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Гордієнко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., Гордієнко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Коваль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8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454"/>
        </w:tabs>
        <w:spacing w:before="40" w:after="0" w:line="236" w:lineRule="exact"/>
        <w:ind w:left="1855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Екологічне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обґрунтування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</w:t>
      </w:r>
      <w:r>
        <w:rPr sz="26" baseline="0" dirty="0">
          <w:jc w:val="left"/>
          <w:rFonts w:ascii="Times New Roman" w:hAnsi="Times New Roman" w:cs="Times New Roman"/>
          <w:color w:val="000000"/>
          <w:spacing w:val="1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бішофіту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517"/>
          <w:tab w:val="left" w:pos="3780"/>
          <w:tab w:val="left" w:pos="4927"/>
          <w:tab w:val="left" w:pos="6565"/>
          <w:tab w:val="left" w:pos="7817"/>
          <w:tab w:val="left" w:pos="8839"/>
          <w:tab w:val="left" w:pos="9529"/>
        </w:tabs>
        <w:spacing w:before="0" w:after="0" w:line="330" w:lineRule="exact"/>
        <w:ind w:left="1884" w:right="950" w:hanging="591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посівах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ячменю ярого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умовах Лісостепу України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(Горобець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8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захисту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фітоценозів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пшениці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озимої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529"/>
        </w:tabs>
        <w:spacing w:before="0" w:after="0" w:line="331" w:lineRule="exact"/>
        <w:ind w:left="1298" w:right="95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септоріозу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Поліссі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Лісостепу</w:t>
      </w:r>
      <w:r>
        <w:rPr sz="26" baseline="0" dirty="0">
          <w:jc w:val="left"/>
          <w:rFonts w:ascii="Times New Roman" w:hAnsi="Times New Roman" w:cs="Times New Roman"/>
          <w:color w:val="000000"/>
          <w:spacing w:val="5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(Ключевич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 М.,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Столяр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Г.,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Білоцерківська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6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666"/>
          <w:tab w:val="left" w:pos="5435"/>
          <w:tab w:val="left" w:pos="7187"/>
          <w:tab w:val="left" w:pos="9115"/>
          <w:tab w:val="left" w:pos="9583"/>
        </w:tabs>
        <w:spacing w:before="0" w:after="0" w:line="330" w:lineRule="exact"/>
        <w:ind w:left="1289" w:right="950" w:firstLine="628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Екологоорієнтоване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обробляння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льоносоломи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температура в розстелених стрічках соломи за її росяного мочіння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(Лімонт А.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Лімонт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А.)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8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815"/>
          <w:tab w:val="left" w:pos="2977"/>
          <w:tab w:val="left" w:pos="4494"/>
          <w:tab w:val="left" w:pos="5561"/>
          <w:tab w:val="left" w:pos="6093"/>
          <w:tab w:val="left" w:pos="6953"/>
          <w:tab w:val="left" w:pos="8180"/>
          <w:tab w:val="left" w:pos="9045"/>
          <w:tab w:val="left" w:pos="9514"/>
        </w:tabs>
        <w:spacing w:before="0" w:after="0" w:line="331" w:lineRule="exact"/>
        <w:ind w:left="1293" w:right="950" w:firstLine="624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Сидерати культур проміжного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відновленні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родючості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біосеквестрації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вуглецю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(МіщенкоЮ.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Г.,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увар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Коваленко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М.)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6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579"/>
          <w:tab w:val="left" w:pos="4120"/>
          <w:tab w:val="left" w:pos="4634"/>
          <w:tab w:val="left" w:pos="6055"/>
          <w:tab w:val="left" w:pos="6650"/>
          <w:tab w:val="left" w:pos="7783"/>
          <w:tab w:val="left" w:pos="8459"/>
          <w:tab w:val="left" w:pos="9548"/>
        </w:tabs>
        <w:spacing w:before="0" w:after="0" w:line="331" w:lineRule="exact"/>
        <w:ind w:left="1298" w:right="950" w:firstLine="557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основа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екологізації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сільськогосподарського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виробництва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(Писаренко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М.,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Писаренко П.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Піщаленко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 А.)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	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454"/>
          <w:tab w:val="left" w:pos="3976"/>
          <w:tab w:val="left" w:pos="5363"/>
          <w:tab w:val="left" w:pos="6673"/>
          <w:tab w:val="left" w:pos="9548"/>
        </w:tabs>
        <w:spacing w:before="0" w:after="0" w:line="331" w:lineRule="exact"/>
        <w:ind w:left="1298" w:right="950" w:firstLine="557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Гречка</w:t>
      </w:r>
      <w:r>
        <w:rPr sz="26" baseline="0" dirty="0">
          <w:jc w:val="left"/>
          <w:rFonts w:ascii="Times New Roman" w:hAnsi="Times New Roman" w:cs="Times New Roman"/>
          <w:color w:val="000000"/>
          <w:spacing w:val="1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важливий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складник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екологоорієнтованих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підходів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збереження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розвитку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агроекосистем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(Тригуб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Ляшенко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Чайка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464"/>
          <w:tab w:val="left" w:pos="3865"/>
          <w:tab w:val="left" w:pos="4196"/>
          <w:tab w:val="left" w:pos="5569"/>
          <w:tab w:val="left" w:pos="6016"/>
          <w:tab w:val="left" w:pos="7403"/>
          <w:tab w:val="left" w:pos="7456"/>
          <w:tab w:val="left" w:pos="7768"/>
          <w:tab w:val="left" w:pos="8570"/>
          <w:tab w:val="left" w:pos="9548"/>
        </w:tabs>
        <w:spacing w:before="0" w:after="0" w:line="331" w:lineRule="exact"/>
        <w:ind w:left="1298" w:right="950" w:firstLine="557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Екологізація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приватному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секторі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методами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 	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(Чайка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Бараболя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Крикунова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Ю.,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Лотиш 1.1.)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	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236" w:lineRule="exact"/>
        <w:ind w:left="1855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Органічне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аграрне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виробництво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забезпеченні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сталого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531"/>
        </w:tabs>
        <w:spacing w:before="40" w:after="0" w:line="236" w:lineRule="exact"/>
        <w:ind w:left="1289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розвитку України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(Чиж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., Харченко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А.)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7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552"/>
          <w:tab w:val="left" w:pos="3041"/>
          <w:tab w:val="left" w:pos="3348"/>
          <w:tab w:val="left" w:pos="5010"/>
          <w:tab w:val="left" w:pos="5432"/>
          <w:tab w:val="left" w:pos="7237"/>
          <w:tab w:val="left" w:pos="7582"/>
          <w:tab w:val="left" w:pos="8994"/>
          <w:tab w:val="left" w:pos="9461"/>
        </w:tabs>
        <w:spacing w:before="0" w:after="0" w:line="330" w:lineRule="exact"/>
        <w:ind w:left="1290" w:right="874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РОЗДІЛ 	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ЕФЕКТИВНЕ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ПРИРОДНО­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РЕСУРСНОГО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ПОТЕНЦІАЛУ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ТЕРИТОРІЙ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КОНТЕКСТІ ЕКОЛОГІЗАЦІЇ ТА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ЕНЕРГОЗБЕРЕЖЕННЯ 		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778"/>
          <w:tab w:val="left" w:pos="2821"/>
          <w:tab w:val="left" w:pos="3014"/>
          <w:tab w:val="left" w:pos="3962"/>
          <w:tab w:val="left" w:pos="4543"/>
          <w:tab w:val="left" w:pos="5277"/>
          <w:tab w:val="left" w:pos="5527"/>
          <w:tab w:val="left" w:pos="5719"/>
          <w:tab w:val="left" w:pos="6348"/>
          <w:tab w:val="left" w:pos="7107"/>
          <w:tab w:val="left" w:pos="7711"/>
          <w:tab w:val="left" w:pos="8397"/>
          <w:tab w:val="left" w:pos="8965"/>
        </w:tabs>
        <w:spacing w:before="0" w:after="0" w:line="331" w:lineRule="exact"/>
        <w:ind w:left="1299" w:right="874" w:firstLine="561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2.1.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Programme for the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ecological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and economic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development of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an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innovation-active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enterprise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in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conditions 	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realization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of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sustainable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development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policy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risks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insurance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and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change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14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0" w:after="0" w:line="199" w:lineRule="exact"/>
        <w:ind w:left="5522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pacing w:val="-21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411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09" name="Picture 109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09" name="Picture 109"/>
                    <pic:cNvPicPr>
                      <a:picLocks noChangeAspect="0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0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4547"/>
          <w:tab w:val="left" w:pos="6961"/>
          <w:tab w:val="left" w:pos="8628"/>
          <w:tab w:val="left" w:pos="9178"/>
        </w:tabs>
        <w:spacing w:before="0" w:after="0" w:line="330" w:lineRule="exact"/>
        <w:ind w:left="1005" w:right="1249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management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(Antypenko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4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arova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F.,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Skrypnyk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3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4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Zaiats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5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Paraskieieva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А. M.)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14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174"/>
        </w:tabs>
        <w:spacing w:before="0" w:after="0" w:line="328" w:lineRule="exact"/>
        <w:ind w:left="1005" w:right="1249" w:firstLine="571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2.2.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зеленого,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музейного,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подієвого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інших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видів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туризму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інструментів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збереження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сільсько­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господарських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територій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(Бєлікова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Безхлібна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А. П., Бут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В.)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397"/>
          <w:tab w:val="left" w:pos="4317"/>
          <w:tab w:val="left" w:pos="6242"/>
          <w:tab w:val="left" w:pos="7590"/>
          <w:tab w:val="left" w:pos="9078"/>
        </w:tabs>
        <w:spacing w:before="0" w:after="0" w:line="330" w:lineRule="exact"/>
        <w:ind w:left="1010" w:right="1249" w:firstLine="542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2.3.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Формування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врожайності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біомаси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міскантусу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гігантського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залежно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особливостей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культури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(Дековець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улик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І.)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8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171"/>
        </w:tabs>
        <w:spacing w:before="0" w:after="0" w:line="331" w:lineRule="exact"/>
        <w:ind w:left="1010" w:right="1249" w:firstLine="566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2.4.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Особливості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формування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фотосинтетичного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потенціалу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посівів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кукурудзи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енергетичної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культури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умовах</w:t>
      </w:r>
      <w:r>
        <w:rPr sz="26" baseline="0" dirty="0">
          <w:jc w:val="left"/>
          <w:rFonts w:ascii="Times New Roman" w:hAnsi="Times New Roman" w:cs="Times New Roman"/>
          <w:color w:val="000000"/>
          <w:spacing w:val="5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зміни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клімату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(RCP 6.0)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території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Житомирського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Полісся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(Костюкєвич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2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12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7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807"/>
          <w:tab w:val="left" w:pos="3554"/>
          <w:tab w:val="left" w:pos="4710"/>
          <w:tab w:val="left" w:pos="6818"/>
          <w:tab w:val="left" w:pos="8210"/>
          <w:tab w:val="left" w:pos="9194"/>
        </w:tabs>
        <w:spacing w:before="0" w:after="0" w:line="331" w:lineRule="exact"/>
        <w:ind w:left="1010" w:right="1249" w:firstLine="605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2.5.</w:t>
      </w:r>
      <w:r>
        <w:rPr sz="26" baseline="0" dirty="0">
          <w:jc w:val="left"/>
          <w:rFonts w:ascii="Times New Roman" w:hAnsi="Times New Roman" w:cs="Times New Roman"/>
          <w:color w:val="000000"/>
          <w:spacing w:val="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Проблеми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оптимізація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агроландшафтів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півдня України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відтворенні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сталих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агроекосистем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(Ладичук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Д.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0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апоринська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М.)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	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13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5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210"/>
          <w:tab w:val="left" w:pos="3942"/>
          <w:tab w:val="left" w:pos="5137"/>
          <w:tab w:val="left" w:pos="5632"/>
          <w:tab w:val="left" w:pos="7148"/>
          <w:tab w:val="left" w:pos="9178"/>
        </w:tabs>
        <w:spacing w:before="0" w:after="0" w:line="330" w:lineRule="exact"/>
        <w:ind w:left="1005" w:right="1249" w:firstLine="571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2.6.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Екологізація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туризму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екологічно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збалансований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розвиток економіки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(Марусей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2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352"/>
          <w:tab w:val="left" w:pos="4407"/>
          <w:tab w:val="left" w:pos="5837"/>
          <w:tab w:val="left" w:pos="7882"/>
          <w:tab w:val="left" w:pos="9184"/>
        </w:tabs>
        <w:spacing w:before="0" w:after="0" w:line="331" w:lineRule="exact"/>
        <w:ind w:left="1025" w:right="1249" w:firstLine="522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Розмноження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фундука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вегетативним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методом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(Сімченко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160"/>
        </w:tabs>
        <w:spacing w:before="0" w:after="0" w:line="330" w:lineRule="exact"/>
        <w:ind w:left="1015" w:right="1249" w:firstLine="561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2.8.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Влив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природно-кліматичних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урожайність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адаптивність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гречки</w:t>
      </w:r>
      <w:r>
        <w:rPr sz="26" baseline="0" dirty="0">
          <w:jc w:val="left"/>
          <w:rFonts w:ascii="Times New Roman" w:hAnsi="Times New Roman" w:cs="Times New Roman"/>
          <w:color w:val="000000"/>
          <w:spacing w:val="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(Тригуб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Куценко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Ляшенко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Чайка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9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181"/>
          <w:tab w:val="left" w:pos="4091"/>
          <w:tab w:val="left" w:pos="5910"/>
          <w:tab w:val="left" w:pos="7033"/>
          <w:tab w:val="left" w:pos="7475"/>
          <w:tab w:val="left" w:pos="7956"/>
          <w:tab w:val="left" w:pos="8588"/>
          <w:tab w:val="left" w:pos="9204"/>
        </w:tabs>
        <w:spacing w:before="0" w:after="0" w:line="331" w:lineRule="exact"/>
        <w:ind w:left="1005" w:right="1249" w:firstLine="571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2.9.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Енергетичний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студентський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кооператив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драйвер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розвитку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шерінгової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економіки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(Чала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Д.,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Китаєв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А.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5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Андросов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		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6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8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3329"/>
          <w:tab w:val="left" w:pos="7073"/>
          <w:tab w:val="left" w:pos="9174"/>
        </w:tabs>
        <w:spacing w:before="0" w:after="0" w:line="330" w:lineRule="exact"/>
        <w:ind w:left="1005" w:right="125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РОЗДІЛ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НАПРЯМИ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ПІДХОДИ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ЩОДО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ЗБЕРЕЖЕННЯ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ВІДНОВЛЕННЯ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ПРИРОДНО-РЕСУРСНОГО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ПОТЕНЦІАЛУ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СІЛЬСЬКИХ ТЕРИТОРІЙ 	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6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348"/>
          <w:tab w:val="left" w:pos="3217"/>
          <w:tab w:val="left" w:pos="4192"/>
          <w:tab w:val="left" w:pos="5104"/>
          <w:tab w:val="left" w:pos="5435"/>
          <w:tab w:val="left" w:pos="6035"/>
          <w:tab w:val="left" w:pos="6308"/>
          <w:tab w:val="left" w:pos="6702"/>
          <w:tab w:val="left" w:pos="7307"/>
          <w:tab w:val="left" w:pos="7864"/>
          <w:tab w:val="left" w:pos="8377"/>
          <w:tab w:val="left" w:pos="9078"/>
        </w:tabs>
        <w:spacing w:before="0" w:after="0" w:line="331" w:lineRule="exact"/>
        <w:ind w:left="1010" w:right="1250" w:firstLine="57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3.1.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Особливості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біології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аспекти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малопоширених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енергетичних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світі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(Дьомін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Д.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Г.,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улик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8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1.1.)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		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6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179"/>
        </w:tabs>
        <w:spacing w:before="0" w:after="0" w:line="331" w:lineRule="exact"/>
        <w:ind w:left="1010" w:right="1250" w:firstLine="57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3.2.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Організація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державного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управління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водними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ресурсами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 басейнового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принципу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(Жукова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Гончаренко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6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209"/>
          <w:tab w:val="left" w:pos="4277"/>
          <w:tab w:val="left" w:pos="5923"/>
          <w:tab w:val="left" w:pos="7743"/>
          <w:tab w:val="left" w:pos="8779"/>
        </w:tabs>
        <w:spacing w:before="40" w:after="0" w:line="236" w:lineRule="exact"/>
        <w:ind w:left="158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3.3.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Агроекологічні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особливості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гороху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257"/>
          <w:tab w:val="left" w:pos="2406"/>
          <w:tab w:val="left" w:pos="3395"/>
          <w:tab w:val="left" w:pos="4738"/>
          <w:tab w:val="left" w:pos="5737"/>
          <w:tab w:val="left" w:pos="7595"/>
          <w:tab w:val="left" w:pos="7782"/>
          <w:tab w:val="left" w:pos="9092"/>
        </w:tabs>
        <w:spacing w:before="0" w:after="0" w:line="332" w:lineRule="exact"/>
        <w:ind w:left="1580" w:right="1250" w:hanging="575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умовах змін клімату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Вінницькій області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(Колосовська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3.4.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Економіко-математичне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моделювання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портфеля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агроекологічних інвестицій з урахуванням ЦСР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(Мареха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202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3.5.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Сталий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розвиток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природно-ресурсного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потенціалу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161"/>
        </w:tabs>
        <w:spacing w:before="0" w:after="0" w:line="331" w:lineRule="exact"/>
        <w:ind w:left="1557" w:right="1250" w:hanging="541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сільських територій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(Сиротюк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210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Методологія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розробки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створення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репрезентативних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647"/>
          <w:tab w:val="left" w:pos="3977"/>
          <w:tab w:val="left" w:pos="4491"/>
          <w:tab w:val="left" w:pos="6846"/>
          <w:tab w:val="left" w:pos="8215"/>
          <w:tab w:val="left" w:pos="9160"/>
        </w:tabs>
        <w:spacing w:before="0" w:after="0" w:line="331" w:lineRule="exact"/>
        <w:ind w:left="986" w:right="1250" w:firstLine="24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заповідних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єктів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агроландшафтах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(Совгіра 	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,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иколайко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П.)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	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218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15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0" w:after="0" w:line="199" w:lineRule="exact"/>
        <w:ind w:left="5235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pacing w:val="-20"/>
          <w:sz w:val="22"/>
          <w:szCs w:val="22"/>
        </w:rPr>
        <w:t>4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71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10" name="Picture 110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0" name="Picture 110"/>
                    <pic:cNvPicPr>
                      <a:picLocks noChangeAspect="0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0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540"/>
          <w:tab w:val="left" w:pos="4220"/>
          <w:tab w:val="left" w:pos="5449"/>
          <w:tab w:val="left" w:pos="6030"/>
          <w:tab w:val="left" w:pos="7331"/>
        </w:tabs>
        <w:spacing w:before="0" w:after="0" w:line="328" w:lineRule="exact"/>
        <w:ind w:left="1293" w:right="-29" w:firstLine="542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Екологічна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безпека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охорона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навколишнього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природного середовища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сільській місцевості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(Степаненко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акєєва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М.,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окєрова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1298" w:right="-29" w:firstLine="60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3.8.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The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modeling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peculiarities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of pollutions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propagation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f the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different origin in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saturated-unsaturated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media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(Telyma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7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1293" w:right="-40" w:hanging="3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РОЗДІЛ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ІННОВАЦІЙНІ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ЕКОЛОГООРІЄНТОВАНІ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ПІДХОДИ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ВІДНОВЛЕННІ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ТЕХНОГЕННО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ЗАБРУДНЕНИХ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ТЕРИТОРІЙ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 РОЗВИТКУ СІЛЬСЬКИХ ТЕРИТОРІЙ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512"/>
          <w:tab w:val="left" w:pos="4331"/>
          <w:tab w:val="left" w:pos="6293"/>
          <w:tab w:val="left" w:pos="7747"/>
          <w:tab w:val="left" w:pos="8391"/>
        </w:tabs>
        <w:spacing w:before="0" w:after="0" w:line="330" w:lineRule="exact"/>
        <w:ind w:left="1298" w:right="-40" w:firstLine="561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4.1.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Застосування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інформаційної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технології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оцінки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формування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рослинно-мікробних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комплексів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1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продуктивних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агроценозах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(Адамчук-Чала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,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вин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ю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кЛ.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Бойченко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579"/>
          <w:tab w:val="left" w:pos="4442"/>
          <w:tab w:val="left" w:pos="5828"/>
          <w:tab w:val="left" w:pos="7140"/>
          <w:tab w:val="left" w:pos="8915"/>
        </w:tabs>
        <w:spacing w:before="0" w:after="0" w:line="331" w:lineRule="exact"/>
        <w:ind w:left="1289" w:right="-40" w:firstLine="571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4.2.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Перспективи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розвитку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«зеленої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енергетики»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техногенно забруднених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територіях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(БернацькаН.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Джумеля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Типіло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616"/>
          <w:tab w:val="left" w:pos="3640"/>
          <w:tab w:val="left" w:pos="4413"/>
          <w:tab w:val="left" w:pos="4680"/>
          <w:tab w:val="left" w:pos="6189"/>
          <w:tab w:val="left" w:pos="6283"/>
          <w:tab w:val="left" w:pos="7723"/>
          <w:tab w:val="left" w:pos="8027"/>
          <w:tab w:val="left" w:pos="9043"/>
        </w:tabs>
        <w:spacing w:before="0" w:after="0" w:line="330" w:lineRule="exact"/>
        <w:ind w:left="1293" w:right="-40" w:firstLine="566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4.3.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біологічно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активних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речовин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ветеринарній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медицині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відновлення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ефективного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ведення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тваринництва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розвитку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сільських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територій  </w:t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(Грищук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П.,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Ревунець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Веремчук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Я.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Ю.,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Євтух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Л.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Г.)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916"/>
          <w:tab w:val="left" w:pos="3372"/>
          <w:tab w:val="left" w:pos="5123"/>
          <w:tab w:val="left" w:pos="7052"/>
          <w:tab w:val="left" w:pos="8400"/>
        </w:tabs>
        <w:spacing w:before="0" w:after="0" w:line="331" w:lineRule="exact"/>
        <w:ind w:left="1293" w:right="-40" w:firstLine="537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4.4.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Роль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гумінових препаратів та їх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сумішей з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мінеральними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добривами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технологіях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пшениці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озимої  </w:t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(Коро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кова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Чайка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468"/>
          <w:tab w:val="left" w:pos="2924"/>
          <w:tab w:val="left" w:pos="3783"/>
          <w:tab w:val="left" w:pos="5098"/>
          <w:tab w:val="left" w:pos="5665"/>
          <w:tab w:val="left" w:pos="6169"/>
          <w:tab w:val="left" w:pos="6835"/>
          <w:tab w:val="left" w:pos="7853"/>
          <w:tab w:val="left" w:pos="8329"/>
        </w:tabs>
        <w:spacing w:before="0" w:after="0" w:line="328" w:lineRule="exact"/>
        <w:ind w:left="1293" w:right="-40" w:firstLine="537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4.5.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Розробка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сценарію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інноваційної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моделі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управління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проектами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енергоефективності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енергетичному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секторі  </w:t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(Пащенко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6" w:lineRule="exact"/>
        <w:ind w:left="1293" w:right="-40" w:firstLine="566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Основы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наноудобрений: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приготовление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возможности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применения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современном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сельском хозяйстве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(Сахно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640"/>
          <w:tab w:val="left" w:pos="4488"/>
          <w:tab w:val="left" w:pos="6471"/>
          <w:tab w:val="left" w:pos="8386"/>
        </w:tabs>
        <w:spacing w:before="0" w:after="0" w:line="330" w:lineRule="exact"/>
        <w:ind w:left="1293" w:right="-40" w:firstLine="566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Реабілітація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радіоактивно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забруднених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земель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Українського Полісся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(Чоботько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М.,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уч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 Д.,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Райчук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Л. А.,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Швиденко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Тараріко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Ю.,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Уманський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М.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7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701"/>
          <w:tab w:val="left" w:pos="3344"/>
          <w:tab w:val="left" w:pos="5845"/>
          <w:tab w:val="left" w:pos="7578"/>
        </w:tabs>
        <w:spacing w:before="0" w:after="0" w:line="331" w:lineRule="exact"/>
        <w:ind w:left="1298" w:right="-32" w:hanging="8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РОЗДІЛ 	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ЕКОЛОГІЗАЦІЯ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МЕТОДІВ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ПЕРЕРОБКИ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СІЛЬСЬКОГОСПОДАРСЬКОЇ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ЗАБЕЗПЕЧЕННІ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ПРОДОВОЛЬЧОЇ БЕЗПЕКИ УКРАЇНИ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836"/>
          <w:tab w:val="left" w:pos="2859"/>
          <w:tab w:val="left" w:pos="4274"/>
          <w:tab w:val="left" w:pos="4807"/>
          <w:tab w:val="left" w:pos="7705"/>
        </w:tabs>
        <w:spacing w:before="0" w:after="0" w:line="332" w:lineRule="exact"/>
        <w:ind w:left="1175" w:right="55" w:firstLine="0"/>
        <w:jc w:val="right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5.1.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Вплив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зрошення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гідрометеорологічний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режим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полів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овочевими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культурами</w:t>
      </w:r>
      <w:r>
        <w:rPr sz="26" baseline="0" dirty="0">
          <w:jc w:val="left"/>
          <w:rFonts w:ascii="Times New Roman" w:hAnsi="Times New Roman" w:cs="Times New Roman"/>
          <w:color w:val="000000"/>
          <w:spacing w:val="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(Польовий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А. М.,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Бо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0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Л.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Ю.,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236" w:lineRule="exact"/>
        <w:ind w:left="1279" w:right="0" w:firstLine="0"/>
      </w:pP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Барсукова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А.,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Черноволюк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Г.)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236" w:lineRule="exact"/>
        <w:ind w:left="1869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5.2.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язання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проблеми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переробки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сільськогосподарської 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704"/>
          <w:tab w:val="left" w:pos="3112"/>
          <w:tab w:val="left" w:pos="4902"/>
          <w:tab w:val="left" w:pos="6784"/>
          <w:tab w:val="left" w:pos="7974"/>
        </w:tabs>
        <w:spacing w:before="0" w:after="0" w:line="330" w:lineRule="exact"/>
        <w:ind w:left="1308" w:right="-32" w:hanging="15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забезпеченні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продовольчої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безпеки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населення  </w:t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(Пузир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М.,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Ященко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Д., Алєксов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П.)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646"/>
          <w:tab w:val="left" w:pos="3860"/>
          <w:tab w:val="left" w:pos="5958"/>
          <w:tab w:val="left" w:pos="7973"/>
        </w:tabs>
        <w:spacing w:before="0" w:after="0" w:line="340" w:lineRule="exact"/>
        <w:ind w:left="1298" w:right="-32" w:firstLine="571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5.3.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Шляхи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раціонального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рослинної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сільськогосподарської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(Снєжкін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Ю.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8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4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апар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Дмитренко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Гусарова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13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199" w:lineRule="exact"/>
        <w:ind w:left="5527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pacing w:val="-21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6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54" w:lineRule="exact"/>
        <w:ind w:left="0" w:right="0" w:firstLine="0"/>
      </w:pPr>
      <w:r/>
      <w:r>
        <w:rPr sz="28" baseline="0" dirty="0">
          <w:jc w:val="left"/>
          <w:rFonts w:ascii="Times New Roman" w:hAnsi="Times New Roman" w:cs="Times New Roman"/>
          <w:color w:val="000000"/>
          <w:spacing w:val="-9"/>
          <w:sz w:val="28"/>
          <w:szCs w:val="28"/>
        </w:rPr>
        <w:t>2</w:t>
      </w:r>
      <w:r>
        <w:rPr sz="28" baseline="0" dirty="0">
          <w:jc w:val="left"/>
          <w:rFonts w:ascii="Times New Roman" w:hAnsi="Times New Roman" w:cs="Times New Roman"/>
          <w:color w:val="000000"/>
          <w:spacing w:val="-7"/>
          <w:sz w:val="28"/>
          <w:szCs w:val="28"/>
        </w:rPr>
        <w:t>3</w:t>
      </w:r>
      <w:r>
        <w:rPr sz="28" baseline="0" dirty="0">
          <w:jc w:val="left"/>
          <w:rFonts w:ascii="Times New Roman" w:hAnsi="Times New Roman" w:cs="Times New Roman"/>
          <w:color w:val="000000"/>
          <w:spacing w:val="-21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> </w:t>
      </w:r>
      <w:r/>
    </w:p>
    <w:p>
      <w:pPr>
        <w:spacing w:after="14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245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5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255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0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255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0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263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5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27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0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279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0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5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322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15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5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329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0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5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6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380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0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380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0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0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388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9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cols w:num="2" w:space="0" w:equalWidth="0">
            <w:col w:w="9314" w:space="131"/>
            <w:col w:w="463" w:space="0"/>
          </w:cols>
          <w:docGrid w:linePitch="360"/>
        </w:sectPr>
        <w:spacing w:before="0" w:after="0" w:line="254" w:lineRule="exact"/>
        <w:ind w:left="0" w:right="0" w:firstLine="0"/>
      </w:pPr>
      <w:r/>
      <w:r>
        <w:rPr sz="28" baseline="0" dirty="0">
          <w:jc w:val="left"/>
          <w:rFonts w:ascii="Times New Roman" w:hAnsi="Times New Roman" w:cs="Times New Roman"/>
          <w:color w:val="000000"/>
          <w:spacing w:val="-7"/>
          <w:sz w:val="28"/>
          <w:szCs w:val="28"/>
        </w:rPr>
        <w:t>39</w:t>
      </w:r>
      <w:r>
        <w:rPr sz="28" baseline="0" dirty="0">
          <w:jc w:val="left"/>
          <w:rFonts w:ascii="Times New Roman" w:hAnsi="Times New Roman" w:cs="Times New Roman"/>
          <w:color w:val="000000"/>
          <w:spacing w:val="-22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1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11" name="Picture 111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1" name="Picture 111"/>
                    <pic:cNvPicPr>
                      <a:picLocks noChangeAspect="0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06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9173"/>
        </w:tabs>
        <w:spacing w:before="0" w:after="0" w:line="328" w:lineRule="exact"/>
        <w:ind w:left="1005" w:right="1274" w:firstLine="58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5.4.</w:t>
      </w:r>
      <w:r>
        <w:rPr sz="26" baseline="0" dirty="0">
          <w:jc w:val="left"/>
          <w:rFonts w:ascii="Times New Roman" w:hAnsi="Times New Roman" w:cs="Times New Roman"/>
          <w:color w:val="000000"/>
          <w:spacing w:val="2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Агрокліматична оцінка продуктивності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озимого ріпаку в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Вінницькій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області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умовах</w:t>
      </w:r>
      <w:r>
        <w:rPr sz="26" baseline="0" dirty="0">
          <w:jc w:val="left"/>
          <w:rFonts w:ascii="Times New Roman" w:hAnsi="Times New Roman" w:cs="Times New Roman"/>
          <w:color w:val="000000"/>
          <w:spacing w:val="5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зміни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клімату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(Ляшенко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Данілова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406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130"/>
        </w:tabs>
        <w:spacing w:before="0" w:after="0" w:line="331" w:lineRule="exact"/>
        <w:ind w:left="1005" w:right="1274" w:firstLine="615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5.5.</w:t>
      </w:r>
      <w:r>
        <w:rPr sz="26" baseline="0" dirty="0">
          <w:jc w:val="left"/>
          <w:rFonts w:ascii="Times New Roman" w:hAnsi="Times New Roman" w:cs="Times New Roman"/>
          <w:color w:val="000000"/>
          <w:spacing w:val="5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Теоретичне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обґрунтування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удосконалення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методів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розрахунку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дренажних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захисту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підтоплення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затоплення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сільськогосподарських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земель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населених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пунктів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умовах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глобальних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змін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клімату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зростаючого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техногенного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навантаження на водне середовище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(Обертас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А.)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413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648"/>
          <w:tab w:val="left" w:pos="3036"/>
          <w:tab w:val="left" w:pos="4720"/>
          <w:tab w:val="left" w:pos="6055"/>
          <w:tab w:val="left" w:pos="6904"/>
          <w:tab w:val="left" w:pos="9140"/>
        </w:tabs>
        <w:spacing w:before="0" w:after="0" w:line="331" w:lineRule="exact"/>
        <w:ind w:left="1010" w:right="1274" w:firstLine="615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Удосконалення методів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розрахунку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дренажних систем на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підтоплених територіях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(Телима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425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5.7.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Системна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екологізація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правових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засад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державного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9073"/>
        </w:tabs>
        <w:spacing w:before="20" w:after="0" w:line="236" w:lineRule="exact"/>
        <w:ind w:left="1005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управління сталим розвитком сільських територій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(Юшин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433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15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9141"/>
        </w:tabs>
        <w:spacing w:before="0" w:after="0" w:line="236" w:lineRule="exact"/>
        <w:ind w:left="1006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ВІДОМОСТІ ПРО АВТОРІВ 	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444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0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0" w:after="0" w:line="199" w:lineRule="exact"/>
        <w:ind w:left="5240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pacing w:val="-20"/>
          <w:sz w:val="22"/>
          <w:szCs w:val="22"/>
        </w:rPr>
        <w:t>6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01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12" name="Picture 112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2" name="Picture 112"/>
                    <pic:cNvPicPr>
                      <a:picLocks noChangeAspect="0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9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248"/>
          <w:tab w:val="left" w:pos="2868"/>
          <w:tab w:val="left" w:pos="2972"/>
          <w:tab w:val="left" w:pos="3405"/>
          <w:tab w:val="left" w:pos="4096"/>
          <w:tab w:val="left" w:pos="4283"/>
          <w:tab w:val="left" w:pos="4668"/>
          <w:tab w:val="left" w:pos="5090"/>
          <w:tab w:val="left" w:pos="5916"/>
          <w:tab w:val="left" w:pos="6078"/>
          <w:tab w:val="left" w:pos="6145"/>
          <w:tab w:val="left" w:pos="6300"/>
          <w:tab w:val="left" w:pos="6558"/>
          <w:tab w:val="left" w:pos="7681"/>
          <w:tab w:val="left" w:pos="7754"/>
          <w:tab w:val="left" w:pos="7998"/>
          <w:tab w:val="left" w:pos="8099"/>
          <w:tab w:val="left" w:pos="8311"/>
          <w:tab w:val="left" w:pos="8353"/>
          <w:tab w:val="left" w:pos="9001"/>
        </w:tabs>
        <w:spacing w:before="0" w:after="0" w:line="331" w:lineRule="exact"/>
        <w:ind w:left="1183" w:right="782" w:firstLine="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створенні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або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поліпшенні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існуючих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агроекосистем.</w:t>
      </w:r>
      <w:r>
        <w:rPr sz="26" baseline="0" dirty="0">
          <w:jc w:val="left"/>
          <w:rFonts w:ascii="Times New Roman" w:hAnsi="Times New Roman" w:cs="Times New Roman"/>
          <w:color w:val="000000"/>
          <w:spacing w:val="1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сьогодні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врожайністю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вона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поступається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надприбутковим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кукурудзі,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соняшнику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чи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сої,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але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її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дозволяє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отримати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прибуток порівнюваний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виробництвом</w:t>
      </w:r>
      <w:r>
        <w:rPr sz="26" baseline="0" dirty="0">
          <w:jc w:val="left"/>
          <w:rFonts w:ascii="Times New Roman" w:hAnsi="Times New Roman" w:cs="Times New Roman"/>
          <w:color w:val="000000"/>
          <w:spacing w:val="5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зерна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пшениці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озимої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значно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перевищує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більшість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зернових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бобових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культур.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Особливо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це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актуально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правильного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підходу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технології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створення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інфраструктури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переробки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основної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додаткової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гречаного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виробництва.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Гречка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завдяки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своїм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непересічним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властивостям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фундаментом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екологізації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виробництва 	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сама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чутливою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пестицидного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забруднення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створює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умови для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поліпшення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інсектицидно-гербіцидного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фону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агроценозу: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дозволяє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ефективно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боротися з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бур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янами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вимагає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застосування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захисту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шкідників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хвороб.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такий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продукт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гречкосіяння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мед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гречаний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4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візитною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карткою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свої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унікальні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характеристики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із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побічної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може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мати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статус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основної.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Доцільно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відзначити,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гречка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винна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стати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обов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язковим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складником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агроценозів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ще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причині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унікальної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дії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ценоз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природних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утворень,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межують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із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полями.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Вона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сприяє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відновленню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такого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абсолютно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необхідного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складниками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ланцюга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живої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природи,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комахи, даючи харчування для великої кількості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їх видів та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убезпечуючи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 знищення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результаті застосування засобів захисту рослин.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2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5" w:lineRule="exact"/>
        <w:ind w:left="3286" w:right="1107" w:hanging="1718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Екологізація вирощування помідорів у приватному секторі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методами органічного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землеробства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6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6" w:lineRule="exact"/>
        <w:ind w:left="1382" w:right="870" w:firstLine="583"/>
      </w:pP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Чайка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О.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Бараболя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0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Крикунова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9"/>
          <w:sz w:val="26"/>
          <w:szCs w:val="26"/>
        </w:rPr>
        <w:t>Ю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9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Лотиш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1.1.3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6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Полтавське відділення академії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наук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технологічної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кібернетики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Укр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їн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236" w:lineRule="exact"/>
        <w:ind w:left="2656" w:right="0" w:firstLine="0"/>
      </w:pP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55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Полтавський державний аграрний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університет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1" w:lineRule="exact"/>
        <w:ind w:left="4052" w:right="870" w:hanging="2864"/>
      </w:pP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49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ВС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22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26"/>
          <w:szCs w:val="26"/>
        </w:rPr>
        <w:t>«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Аграрно-економічний фаховий коледж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Полтавського державного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аграрного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i/>
          <w:iCs/>
          <w:color w:val="000000"/>
          <w:sz w:val="26"/>
          <w:szCs w:val="26"/>
        </w:rPr>
        <w:t>університету»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8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1" w:lineRule="exact"/>
        <w:ind w:left="1184" w:right="781" w:firstLine="56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найпоширеніша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культура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багатьох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країнах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світу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займають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провідне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місце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овочевих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Україні.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овочевих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структурі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посівних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площ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Україні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займає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перше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місце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(15,8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%),</w:t>
      </w:r>
      <w:r>
        <w:rPr sz="26" baseline="0" dirty="0">
          <w:jc w:val="left"/>
          <w:rFonts w:ascii="Times New Roman" w:hAnsi="Times New Roman" w:cs="Times New Roman"/>
          <w:color w:val="000000"/>
          <w:spacing w:val="-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забезпечуючи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найбільший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обсяги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20,7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Їх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використовують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свіжими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населенням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переробки.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2" w:lineRule="exact"/>
        <w:ind w:left="1184" w:right="781" w:firstLine="56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Посівні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площі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томатів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2020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становили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всієї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площі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овочевих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(74,9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тис.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га),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тоді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2000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вони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складали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20,6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(107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тис.</w:t>
      </w:r>
      <w:r>
        <w:rPr sz="26" baseline="0" dirty="0">
          <w:jc w:val="left"/>
          <w:rFonts w:ascii="Times New Roman" w:hAnsi="Times New Roman" w:cs="Times New Roman"/>
          <w:color w:val="000000"/>
          <w:spacing w:val="4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га).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цьому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обсяг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вирощених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томатів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2020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збільшився відносно 2000 р.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майже вдвічі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з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1126,6 тис.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га до 2250,3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тис.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(томатів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відкритого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ґрунту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1020</w:t>
      </w:r>
      <w:r>
        <w:rPr sz="26" baseline="0" dirty="0">
          <w:jc w:val="left"/>
          <w:rFonts w:ascii="Times New Roman" w:hAnsi="Times New Roman" w:cs="Times New Roman"/>
          <w:color w:val="000000"/>
          <w:spacing w:val="-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тис.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га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2020,9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га).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Отже, зменшення посівних площ томатів не вплинуло на їх виробництво,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14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0" w:after="0" w:line="199" w:lineRule="exact"/>
        <w:ind w:left="5470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pacing w:val="-8"/>
          <w:sz w:val="22"/>
          <w:szCs w:val="22"/>
        </w:rPr>
        <w:t>8</w:t>
      </w:r>
      <w:r>
        <w:rPr sz="22" baseline="0" dirty="0">
          <w:jc w:val="left"/>
          <w:rFonts w:ascii="Times New Roman" w:hAnsi="Times New Roman" w:cs="Times New Roman"/>
          <w:color w:val="000000"/>
          <w:spacing w:val="-21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658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13" name="Picture 113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3" name="Picture 113"/>
                    <pic:cNvPicPr>
                      <a:picLocks noChangeAspect="0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9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1587"/>
          <w:tab w:val="left" w:pos="3142"/>
          <w:tab w:val="left" w:pos="3641"/>
          <w:tab w:val="left" w:pos="5859"/>
          <w:tab w:val="left" w:pos="7231"/>
          <w:tab w:val="left" w:pos="8749"/>
          <w:tab w:val="left" w:pos="9492"/>
        </w:tabs>
        <w:spacing w:before="0" w:after="0" w:line="332" w:lineRule="exact"/>
        <w:ind w:left="906" w:right="1066" w:hanging="5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язано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використанням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гібридів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помідора,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високоврожайними,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високотоварними,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стійкими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комплексу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поширених хвороб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шкідників, та інтенсивним методам їх вирощування.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Так,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їх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урожайність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2020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становила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300,1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ц/га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[143],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2,8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рази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більше від показника 2000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049"/>
          <w:tab w:val="left" w:pos="4529"/>
          <w:tab w:val="left" w:pos="5628"/>
          <w:tab w:val="left" w:pos="7158"/>
          <w:tab w:val="left" w:pos="8344"/>
          <w:tab w:val="left" w:pos="9332"/>
        </w:tabs>
        <w:spacing w:before="0" w:after="0" w:line="330" w:lineRule="exact"/>
        <w:ind w:left="901" w:right="1066" w:firstLine="57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даними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Державної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служби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статистики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видно,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динаміка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господарствах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населення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теж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має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відповідну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динаміку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2020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р. відносно 2000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зменшення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посівних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площ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13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%,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збільшення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урожайності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рази,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зростання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 у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рази.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450"/>
          <w:tab w:val="left" w:pos="3716"/>
          <w:tab w:val="left" w:pos="4437"/>
          <w:tab w:val="left" w:pos="5210"/>
          <w:tab w:val="left" w:pos="6655"/>
          <w:tab w:val="left" w:pos="8445"/>
          <w:tab w:val="left" w:pos="9545"/>
        </w:tabs>
        <w:spacing w:before="0" w:after="0" w:line="331" w:lineRule="exact"/>
        <w:ind w:left="896" w:right="1066" w:firstLine="58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Також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доцільно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відзначити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показники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томатів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Полтавській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області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(табл. 	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долю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якої</w:t>
      </w:r>
      <w:r>
        <w:rPr sz="26" baseline="0" dirty="0">
          <w:jc w:val="left"/>
          <w:rFonts w:ascii="Times New Roman" w:hAnsi="Times New Roman" w:cs="Times New Roman"/>
          <w:color w:val="000000"/>
          <w:spacing w:val="5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приходиться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1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 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 загального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обсягу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 та до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 площ,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яких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їх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зібрано.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цьому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урожайність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області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2020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майже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13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нижче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загальної,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тоді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2000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 вона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відставала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48 </w:t>
      </w:r>
      <w:r>
        <w:rPr sz="26" baseline="0" dirty="0">
          <w:jc w:val="left"/>
          <w:rFonts w:ascii="Times New Roman" w:hAnsi="Times New Roman" w:cs="Times New Roman"/>
          <w:color w:val="000000"/>
          <w:spacing w:val="-14"/>
          <w:sz w:val="26"/>
          <w:szCs w:val="26"/>
        </w:rPr>
        <w:t>%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3997" w:right="1066" w:hanging="2659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1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9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Аналіз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вирощування та виробництва помідорів в Україні та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Полтавській області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4508"/>
          <w:tab w:val="left" w:pos="4735"/>
          <w:tab w:val="left" w:pos="5388"/>
          <w:tab w:val="left" w:pos="5565"/>
          <w:tab w:val="left" w:pos="5627"/>
          <w:tab w:val="left" w:pos="6261"/>
          <w:tab w:val="left" w:pos="6434"/>
          <w:tab w:val="left" w:pos="6497"/>
          <w:tab w:val="left" w:pos="7139"/>
          <w:tab w:val="left" w:pos="7313"/>
          <w:tab w:val="left" w:pos="7369"/>
          <w:tab w:val="left" w:pos="8013"/>
          <w:tab w:val="left" w:pos="8185"/>
          <w:tab w:val="left" w:pos="8249"/>
          <w:tab w:val="left" w:pos="8891"/>
          <w:tab w:val="left" w:pos="9064"/>
          <w:tab w:val="left" w:pos="9122"/>
        </w:tabs>
        <w:spacing w:before="0" w:after="0" w:line="294" w:lineRule="exact"/>
        <w:ind w:left="1039" w:right="1066" w:firstLine="1066"/>
      </w:pPr>
      <w:r/>
      <w:r>
        <w:rPr sz="21" baseline="0" dirty="0">
          <w:jc w:val="left"/>
          <w:rFonts w:ascii="Times New Roman" w:hAnsi="Times New Roman" w:cs="Times New Roman"/>
          <w:color w:val="000000"/>
          <w:spacing w:val="22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оказники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2000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р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.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2010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р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.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2015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р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.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2018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р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.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2019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р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.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2020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р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.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pacing w:val="-16"/>
          <w:sz w:val="21"/>
          <w:szCs w:val="21"/>
        </w:rPr>
        <w:t>1</w:t>
      </w:r>
      <w:r>
        <w:rPr sz="21" baseline="0" dirty="0">
          <w:jc w:val="left"/>
          <w:rFonts w:ascii="Times New Roman" w:hAnsi="Times New Roman" w:cs="Times New Roman"/>
          <w:color w:val="000000"/>
          <w:spacing w:val="-8"/>
          <w:sz w:val="21"/>
          <w:szCs w:val="21"/>
        </w:rPr>
        <w:t>.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Пло</w:t>
      </w:r>
      <w:r>
        <w:rPr sz="21" baseline="0" dirty="0">
          <w:jc w:val="left"/>
          <w:rFonts w:ascii="Times New Roman" w:hAnsi="Times New Roman" w:cs="Times New Roman"/>
          <w:color w:val="000000"/>
          <w:spacing w:val="21"/>
          <w:sz w:val="21"/>
          <w:szCs w:val="21"/>
        </w:rPr>
        <w:t>щ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а, з якої зібрано помідори, тис.</w:t>
      </w:r>
      <w:r>
        <w:rPr sz="21" baseline="0" dirty="0">
          <w:jc w:val="left"/>
          <w:rFonts w:ascii="Times New Roman" w:hAnsi="Times New Roman" w:cs="Times New Roman"/>
          <w:color w:val="000000"/>
          <w:spacing w:val="-19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га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pacing w:val="20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країна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107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83,6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75,4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73,1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72,9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74,9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pacing w:val="22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олтавська обл.		</w:t>
      </w:r>
      <w:r>
        <w:rPr sz="21" baseline="-2" dirty="0">
          <w:jc w:val="left"/>
          <w:rFonts w:ascii="Times New Roman" w:hAnsi="Times New Roman" w:cs="Times New Roman"/>
          <w:color w:val="000000"/>
          <w:spacing w:val="-3"/>
          <w:position w:val="-2"/>
          <w:sz w:val="21"/>
          <w:szCs w:val="21"/>
        </w:rPr>
        <w:t>5</w:t>
      </w:r>
      <w:r>
        <w:rPr sz="21" baseline="-2" dirty="0">
          <w:jc w:val="left"/>
          <w:rFonts w:ascii="Times New Roman" w:hAnsi="Times New Roman" w:cs="Times New Roman"/>
          <w:color w:val="000000"/>
          <w:position w:val="-2"/>
          <w:sz w:val="21"/>
          <w:szCs w:val="21"/>
        </w:rPr>
        <w:t>,1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3,8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4,4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4,7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4,8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4,9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80" w:lineRule="exact"/>
        <w:ind w:left="1011" w:right="1066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pacing w:val="23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итома вага показника  </w:t>
      </w:r>
      <w:r>
        <w:br w:type="textWrapping" w:clear="all"/>
      </w:r>
      <w:r>
        <w:drawing>
          <wp:anchor simplePos="0" relativeHeight="251658240" behindDoc="0" locked="0" layoutInCell="1" allowOverlap="1">
            <wp:simplePos x="0" y="0"/>
            <wp:positionH relativeFrom="page">
              <wp:posOffset>3325495</wp:posOffset>
            </wp:positionH>
            <wp:positionV relativeFrom="line">
              <wp:posOffset>41288</wp:posOffset>
            </wp:positionV>
            <wp:extent cx="3068358" cy="241864"/>
            <wp:effectExtent l="0" t="0" r="0" b="0"/>
            <wp:wrapNone/>
            <wp:docPr id="114" name="Freeform 11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325495" y="5286674"/>
                      <a:ext cx="2954058" cy="127564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tabs>
                            <w:tab w:val="left" w:pos="877"/>
                            <w:tab w:val="left" w:pos="1760"/>
                            <w:tab w:val="left" w:pos="2630"/>
                            <w:tab w:val="left" w:pos="3508"/>
                            <w:tab w:val="left" w:pos="4382"/>
                          </w:tabs>
                          <w:spacing w:before="0" w:after="0" w:line="200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4,8	</w:t>
                        </w:r>
                        <w:r>
                          <w:rPr sz="21" baseline="-1" dirty="0">
                            <w:jc w:val="left"/>
                            <w:rFonts w:ascii="Times New Roman" w:hAnsi="Times New Roman" w:cs="Times New Roman"/>
                            <w:color w:val="000000"/>
                            <w:position w:val="-1"/>
                            <w:sz w:val="21"/>
                            <w:szCs w:val="21"/>
                          </w:rPr>
                          <w:t>4,5	</w:t>
                        </w:r>
                        <w:r>
                          <w:rPr sz="21" baseline="-1" dirty="0">
                            <w:jc w:val="left"/>
                            <w:rFonts w:ascii="Times New Roman" w:hAnsi="Times New Roman" w:cs="Times New Roman"/>
                            <w:color w:val="000000"/>
                            <w:position w:val="-1"/>
                            <w:sz w:val="21"/>
                            <w:szCs w:val="21"/>
                          </w:rPr>
                          <w:t>5,8	</w:t>
                        </w:r>
                        <w:r>
                          <w:rPr sz="21" baseline="-1" dirty="0">
                            <w:jc w:val="left"/>
                            <w:rFonts w:ascii="Times New Roman" w:hAnsi="Times New Roman" w:cs="Times New Roman"/>
                            <w:color w:val="000000"/>
                            <w:position w:val="-1"/>
                            <w:sz w:val="21"/>
                            <w:szCs w:val="21"/>
                          </w:rPr>
                          <w:t>6,4	</w:t>
                        </w:r>
                        <w:r>
                          <w:rPr sz="21" baseline="-1" dirty="0">
                            <w:jc w:val="left"/>
                            <w:rFonts w:ascii="Times New Roman" w:hAnsi="Times New Roman" w:cs="Times New Roman"/>
                            <w:color w:val="000000"/>
                            <w:position w:val="-1"/>
                            <w:sz w:val="21"/>
                            <w:szCs w:val="21"/>
                          </w:rPr>
                          <w:t>6,6	</w:t>
                        </w:r>
                        <w:r>
                          <w:rPr sz="21" baseline="-1" dirty="0">
                            <w:jc w:val="left"/>
                            <w:rFonts w:ascii="Times New Roman" w:hAnsi="Times New Roman" w:cs="Times New Roman"/>
                            <w:color w:val="000000"/>
                            <w:spacing w:val="-5"/>
                            <w:position w:val="-1"/>
                            <w:sz w:val="21"/>
                            <w:szCs w:val="21"/>
                          </w:rPr>
                          <w:t>6,5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pacing w:val="21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олтавської області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загальному обсязі,</w:t>
      </w:r>
      <w:r>
        <w:rPr sz="21" baseline="0" dirty="0">
          <w:jc w:val="left"/>
          <w:rFonts w:ascii="Times New Roman" w:hAnsi="Times New Roman" w:cs="Times New Roman"/>
          <w:color w:val="000000"/>
          <w:spacing w:val="23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%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4557"/>
          <w:tab w:val="left" w:pos="4659"/>
          <w:tab w:val="left" w:pos="5437"/>
          <w:tab w:val="left" w:pos="5547"/>
          <w:tab w:val="left" w:pos="6286"/>
          <w:tab w:val="left" w:pos="6377"/>
          <w:tab w:val="left" w:pos="7165"/>
          <w:tab w:val="left" w:pos="7251"/>
          <w:tab w:val="left" w:pos="8037"/>
          <w:tab w:val="left" w:pos="8130"/>
          <w:tab w:val="left" w:pos="8916"/>
          <w:tab w:val="left" w:pos="9095"/>
        </w:tabs>
        <w:spacing w:before="26" w:after="0" w:line="292" w:lineRule="exact"/>
        <w:ind w:left="1016" w:right="1277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2.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Виробництво помідорів, тис.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pacing w:val="20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країна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1126,6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1824,7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2274,4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2324,1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2224,4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2250,3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pacing w:val="22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олтавська обл.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27,6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81,2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104,4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108,3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124,6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128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pacing w:val="23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итома вага показника 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190" w:lineRule="exact"/>
        <w:ind w:left="1011" w:right="0" w:firstLine="0"/>
      </w:pPr>
      <w:r>
        <w:drawing>
          <wp:anchor simplePos="0" relativeHeight="251658240" behindDoc="0" locked="0" layoutInCell="1" allowOverlap="1">
            <wp:simplePos x="0" y="0"/>
            <wp:positionH relativeFrom="page">
              <wp:posOffset>3325495</wp:posOffset>
            </wp:positionH>
            <wp:positionV relativeFrom="line">
              <wp:posOffset>27953</wp:posOffset>
            </wp:positionV>
            <wp:extent cx="3072866" cy="235514"/>
            <wp:effectExtent l="0" t="0" r="0" b="0"/>
            <wp:wrapNone/>
            <wp:docPr id="115" name="Freeform 11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325495" y="6399194"/>
                      <a:ext cx="2958566" cy="121214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tabs>
                            <w:tab w:val="left" w:pos="877"/>
                            <w:tab w:val="left" w:pos="1752"/>
                            <w:tab w:val="left" w:pos="2625"/>
                            <w:tab w:val="left" w:pos="3512"/>
                            <w:tab w:val="left" w:pos="4387"/>
                          </w:tabs>
                          <w:spacing w:before="0" w:after="0" w:line="190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2,4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4,5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4,6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4,7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5,6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pacing w:val="-4"/>
                            <w:sz w:val="21"/>
                            <w:szCs w:val="21"/>
                          </w:rPr>
                          <w:t>5,7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pacing w:val="21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олтавської області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190" w:lineRule="exact"/>
        <w:ind w:left="1011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загальному обсязі,</w:t>
      </w:r>
      <w:r>
        <w:rPr sz="21" baseline="0" dirty="0">
          <w:jc w:val="left"/>
          <w:rFonts w:ascii="Times New Roman" w:hAnsi="Times New Roman" w:cs="Times New Roman"/>
          <w:color w:val="000000"/>
          <w:spacing w:val="23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%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4620"/>
          <w:tab w:val="left" w:pos="4669"/>
          <w:tab w:val="left" w:pos="5469"/>
          <w:tab w:val="left" w:pos="6354"/>
          <w:tab w:val="left" w:pos="7226"/>
          <w:tab w:val="left" w:pos="8106"/>
          <w:tab w:val="left" w:pos="8196"/>
          <w:tab w:val="left" w:pos="8979"/>
        </w:tabs>
        <w:spacing w:before="22" w:after="0" w:line="292" w:lineRule="exact"/>
        <w:ind w:left="1016" w:right="1335" w:firstLine="5"/>
      </w:pPr>
      <w:r/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3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.</w:t>
      </w:r>
      <w:r>
        <w:rPr sz="21" baseline="0" dirty="0">
          <w:jc w:val="left"/>
          <w:rFonts w:ascii="Times New Roman" w:hAnsi="Times New Roman" w:cs="Times New Roman"/>
          <w:color w:val="000000"/>
          <w:spacing w:val="27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21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рожайність помідорів,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ц/га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pacing w:val="20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країна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105,3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218,2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301,5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316,5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304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300,1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pacing w:val="22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олтавська обл.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54,4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213,2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235,6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229,4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260,5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261,3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pacing w:val="23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итома вага показника 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190" w:lineRule="exact"/>
        <w:ind w:left="1011" w:right="0" w:firstLine="0"/>
      </w:pPr>
      <w:r>
        <w:drawing>
          <wp:anchor simplePos="0" relativeHeight="251658240" behindDoc="0" locked="0" layoutInCell="1" allowOverlap="1">
            <wp:simplePos x="0" y="0"/>
            <wp:positionH relativeFrom="page">
              <wp:posOffset>3291840</wp:posOffset>
            </wp:positionH>
            <wp:positionV relativeFrom="line">
              <wp:posOffset>22238</wp:posOffset>
            </wp:positionV>
            <wp:extent cx="3132899" cy="241864"/>
            <wp:effectExtent l="0" t="0" r="0" b="0"/>
            <wp:wrapNone/>
            <wp:docPr id="116" name="Freeform 11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291840" y="7499649"/>
                      <a:ext cx="3018599" cy="127564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tabs>
                            <w:tab w:val="left" w:pos="873"/>
                            <w:tab w:val="left" w:pos="1746"/>
                            <w:tab w:val="left" w:pos="2625"/>
                            <w:tab w:val="left" w:pos="3503"/>
                            <w:tab w:val="left" w:pos="4381"/>
                          </w:tabs>
                          <w:spacing w:before="0" w:after="0" w:line="200" w:lineRule="exact"/>
                          <w:ind w:left="0" w:right="0" w:firstLine="0"/>
                        </w:pPr>
                        <w:r>
                          <w:rPr sz="21" baseline="-1" dirty="0">
                            <w:jc w:val="left"/>
                            <w:rFonts w:ascii="Times New Roman" w:hAnsi="Times New Roman" w:cs="Times New Roman"/>
                            <w:color w:val="000000"/>
                            <w:position w:val="-1"/>
                            <w:sz w:val="21"/>
                            <w:szCs w:val="21"/>
                          </w:rPr>
                          <w:t>51,7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97,7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78,1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72,5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85,7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pacing w:val="-4"/>
                            <w:sz w:val="21"/>
                            <w:szCs w:val="21"/>
                          </w:rPr>
                          <w:t>87,1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pacing w:val="21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олтавської області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190" w:lineRule="exact"/>
        <w:ind w:left="1011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загальному обсязі,</w:t>
      </w:r>
      <w:r>
        <w:rPr sz="21" baseline="0" dirty="0">
          <w:jc w:val="left"/>
          <w:rFonts w:ascii="Times New Roman" w:hAnsi="Times New Roman" w:cs="Times New Roman"/>
          <w:color w:val="000000"/>
          <w:spacing w:val="23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%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88" w:after="0" w:line="190" w:lineRule="exact"/>
        <w:ind w:left="1471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Джерело:</w:t>
      </w:r>
      <w:r>
        <w:rPr sz="21" baseline="0" dirty="0">
          <w:jc w:val="left"/>
          <w:rFonts w:ascii="Times New Roman" w:hAnsi="Times New Roman" w:cs="Times New Roman"/>
          <w:color w:val="000000"/>
          <w:spacing w:val="25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побудовано за [</w:t>
      </w:r>
      <w:r>
        <w:rPr sz="21" baseline="0" dirty="0">
          <w:jc w:val="left"/>
          <w:rFonts w:ascii="Times New Roman" w:hAnsi="Times New Roman" w:cs="Times New Roman"/>
          <w:color w:val="000000"/>
          <w:spacing w:val="-5"/>
          <w:sz w:val="21"/>
          <w:szCs w:val="21"/>
        </w:rPr>
        <w:t>1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43</w:t>
      </w:r>
      <w:r>
        <w:rPr sz="21" baseline="0" dirty="0">
          <w:jc w:val="left"/>
          <w:rFonts w:ascii="Times New Roman" w:hAnsi="Times New Roman" w:cs="Times New Roman"/>
          <w:color w:val="000000"/>
          <w:spacing w:val="-11"/>
          <w:sz w:val="21"/>
          <w:szCs w:val="21"/>
        </w:rPr>
        <w:t>].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847"/>
          <w:tab w:val="left" w:pos="2695"/>
          <w:tab w:val="left" w:pos="3143"/>
          <w:tab w:val="left" w:pos="4140"/>
          <w:tab w:val="left" w:pos="4477"/>
          <w:tab w:val="left" w:pos="5906"/>
          <w:tab w:val="left" w:pos="6044"/>
          <w:tab w:val="left" w:pos="6301"/>
          <w:tab w:val="left" w:pos="6396"/>
          <w:tab w:val="left" w:pos="6935"/>
          <w:tab w:val="left" w:pos="8133"/>
          <w:tab w:val="left" w:pos="8519"/>
        </w:tabs>
        <w:spacing w:before="272" w:after="0" w:line="330" w:lineRule="exact"/>
        <w:ind w:left="906" w:right="1069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Однак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цьому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безпечність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помідорів,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користуються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достатньо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високим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попитом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населення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(особливо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літній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сезон)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безпосереднього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споживання та консервування,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виробники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звертають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уваги.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прибутки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важливіші,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ніж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безпечність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продуктів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харчування,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здоров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споживачів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зменшення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забруднення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8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1481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3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инниц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/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стат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2020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183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40" w:after="0" w:line="190" w:lineRule="exact"/>
        <w:ind w:left="5186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86</w:t>
      </w:r>
      <w:r>
        <w:rPr>
          <w:rFonts w:ascii="Times New Roman" w:hAnsi="Times New Roman" w:cs="Times New Roman"/>
          <w:sz w:val="21"/>
          <w:szCs w:val="21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57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18" name="Picture 118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18" name="Picture 118"/>
                    <pic:cNvPicPr>
                      <a:picLocks noChangeAspect="0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73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36" w:lineRule="exact"/>
        <w:ind w:left="1183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навколишнього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середовища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[144,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45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236" w:lineRule="exact"/>
        <w:ind w:left="1749" w:right="0" w:firstLine="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Відомо,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екологічні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фактори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постійно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впливають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людину,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 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008"/>
          <w:tab w:val="left" w:pos="4505"/>
          <w:tab w:val="left" w:pos="5484"/>
          <w:tab w:val="left" w:pos="6890"/>
          <w:tab w:val="left" w:pos="8853"/>
        </w:tabs>
        <w:spacing w:before="0" w:after="0" w:line="331" w:lineRule="exact"/>
        <w:ind w:left="1189" w:right="782" w:firstLine="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проявляється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рівні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здоров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я,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схильності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алергічних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реакцій,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рівні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імунітету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146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].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Оскільки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овочі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сьогодні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продаються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весь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рік,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таїть у собі небезпеку для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здоров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 (хоча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це може одразу й не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проявитися)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через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перевищення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них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вмісту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нітратів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нітритів.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тепличних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вигідніше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користуватися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азотними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добривами та іншими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стимуляторами росту,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щоб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отримати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більш високі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врожаї,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ніж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користуватися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методами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землеробства.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споживачі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завжди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готові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купувати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екологічно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безпечні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овочі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ціною, що у 3-4 рази перевищує ціну звичайних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[147].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213"/>
          <w:tab w:val="left" w:pos="4835"/>
          <w:tab w:val="left" w:pos="5474"/>
          <w:tab w:val="left" w:pos="7091"/>
          <w:tab w:val="left" w:pos="8535"/>
        </w:tabs>
        <w:spacing w:before="0" w:after="0" w:line="331" w:lineRule="exact"/>
        <w:ind w:left="1179" w:right="782" w:firstLine="58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Отже, населення може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деякій мірі потурбуватися про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себе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першу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чергу,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особливо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сільські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мешканці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власники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присадибних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ділянок,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вирощуючи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овочі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ті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самі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помідори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методами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Додатково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сприятиме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розвитку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виробництва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ринку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органічної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задоволення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потреб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нинішнього покоління з урахуванням інтересів майбутніх поколінь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[148].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375"/>
          <w:tab w:val="left" w:pos="2691"/>
          <w:tab w:val="left" w:pos="3666"/>
          <w:tab w:val="left" w:pos="5810"/>
          <w:tab w:val="left" w:pos="6823"/>
          <w:tab w:val="left" w:pos="8052"/>
          <w:tab w:val="left" w:pos="9420"/>
        </w:tabs>
        <w:spacing w:before="0" w:after="0" w:line="331" w:lineRule="exact"/>
        <w:ind w:left="1189" w:right="782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Отримання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якісної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безпечної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овочевої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органічної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системи</w:t>
      </w:r>
      <w:r>
        <w:rPr sz="26" baseline="0" dirty="0">
          <w:jc w:val="left"/>
          <w:rFonts w:ascii="Times New Roman" w:hAnsi="Times New Roman" w:cs="Times New Roman"/>
          <w:color w:val="000000"/>
          <w:spacing w:val="5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межах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окремих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домоволодінь</w:t>
      </w:r>
      <w:r>
        <w:rPr sz="26" baseline="0" dirty="0">
          <w:jc w:val="left"/>
          <w:rFonts w:ascii="Times New Roman" w:hAnsi="Times New Roman" w:cs="Times New Roman"/>
          <w:color w:val="000000"/>
          <w:spacing w:val="5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залежить</w:t>
      </w:r>
      <w:r>
        <w:rPr sz="26" baseline="0" dirty="0">
          <w:jc w:val="left"/>
          <w:rFonts w:ascii="Times New Roman" w:hAnsi="Times New Roman" w:cs="Times New Roman"/>
          <w:color w:val="000000"/>
          <w:spacing w:val="5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багатьох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чинників,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тому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числі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зберігання,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доз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способів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внесення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органічних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добрив,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компостів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попелу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потребує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постійного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контролю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149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].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Оскільки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дослідженнями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агроландшафтів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різних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регіонах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метою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токсикологічної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оцінки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овочевої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виявлено,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умовах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окремих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домогосподарств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сільських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населених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пунктів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овочева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продукція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була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забруднена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важкими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металами,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однак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відсутній вміст нітратів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[150].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012"/>
          <w:tab w:val="left" w:pos="3458"/>
          <w:tab w:val="left" w:pos="3674"/>
          <w:tab w:val="left" w:pos="5060"/>
          <w:tab w:val="left" w:pos="5114"/>
          <w:tab w:val="left" w:pos="5618"/>
          <w:tab w:val="left" w:pos="5920"/>
          <w:tab w:val="left" w:pos="6438"/>
          <w:tab w:val="left" w:pos="6870"/>
          <w:tab w:val="left" w:pos="7140"/>
          <w:tab w:val="left" w:pos="8037"/>
          <w:tab w:val="left" w:pos="8368"/>
          <w:tab w:val="left" w:pos="8537"/>
        </w:tabs>
        <w:spacing w:before="0" w:after="0" w:line="331" w:lineRule="exact"/>
        <w:ind w:left="1184" w:right="782" w:firstLine="56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проводилося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поточному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2021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умовах 	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Зачепилівка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(Новосанжарський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район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Полтавської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області).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Домінуючими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межах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села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типами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ґрунтів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чорноземи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типові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середньогумусні,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чорноземи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намиті,</w:t>
      </w:r>
      <w:r>
        <w:rPr sz="26" baseline="0" dirty="0">
          <w:jc w:val="left"/>
          <w:rFonts w:ascii="Times New Roman" w:hAnsi="Times New Roman" w:cs="Times New Roman"/>
          <w:color w:val="000000"/>
          <w:spacing w:val="1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лучно-чорноземні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лучні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ґрунти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переважно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середньо-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18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12" w:lineRule="exact"/>
        <w:ind w:left="1174" w:right="753" w:firstLine="59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14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ук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родо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кр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Економіка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5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АПК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2"/>
          <w:sz w:val="18"/>
          <w:szCs w:val="18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2012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4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43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48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0" w:lineRule="exact"/>
        <w:ind w:left="1189" w:right="753" w:firstLine="575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ьсь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од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кр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Вісник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аграрної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науки Причорномор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 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51"/>
          <w:sz w:val="18"/>
          <w:szCs w:val="18"/>
        </w:rPr>
        <w:t>’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1"/>
          <w:sz w:val="17"/>
          <w:szCs w:val="17"/>
        </w:rPr>
        <w:t>я 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7"/>
          <w:sz w:val="18"/>
          <w:szCs w:val="18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2011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4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27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3" w:lineRule="exact"/>
        <w:ind w:left="1188" w:right="753" w:firstLine="576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оду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ії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Екологія і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природокористування в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системі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оптимізації відносин природи і суспільства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ІІ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ук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ії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19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2015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2015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8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0" w:lineRule="exact"/>
        <w:ind w:left="1174" w:right="753" w:firstLine="59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14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оло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ук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ії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кр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і: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роб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Культура безпеки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17"/>
          <w:sz w:val="18"/>
          <w:szCs w:val="18"/>
        </w:rPr>
        <w:t>,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23"/>
          <w:sz w:val="18"/>
          <w:szCs w:val="18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екології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та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здоров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50"/>
          <w:sz w:val="18"/>
          <w:szCs w:val="18"/>
        </w:rPr>
        <w:t>’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17"/>
          <w:szCs w:val="17"/>
        </w:rPr>
        <w:t>я 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5"/>
          <w:sz w:val="18"/>
          <w:szCs w:val="18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11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9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3" w:lineRule="exact"/>
        <w:ind w:left="1184" w:right="753" w:firstLine="58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инципи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6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об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а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роду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ії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кр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07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2018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2496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85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36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Відомості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1"/>
          <w:sz w:val="17"/>
          <w:szCs w:val="17"/>
        </w:rPr>
        <w:t> 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Верховної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17"/>
          <w:szCs w:val="17"/>
        </w:rPr>
        <w:t> 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Ради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31"/>
          <w:sz w:val="17"/>
          <w:szCs w:val="17"/>
        </w:rPr>
        <w:t>  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7"/>
          <w:sz w:val="18"/>
          <w:szCs w:val="18"/>
        </w:rPr>
        <w:t>(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ВВР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z w:val="18"/>
          <w:szCs w:val="18"/>
        </w:rPr>
        <w:t>).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18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75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hyperlink r:id="rId117" w:history="1">
        <w:r>
          <w:rPr sz="26" baseline="0" dirty="0">
            <w:jc w:val="left"/>
            <w:rFonts w:ascii="Times New Roman" w:hAnsi="Times New Roman" w:cs="Times New Roman"/>
            <w:color w:val="000000"/>
            <w:spacing w:val="-41"/>
            <w:sz w:val="26"/>
            <w:szCs w:val="26"/>
          </w:rPr>
          <w:t>h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2"/>
            <w:sz w:val="26"/>
            <w:szCs w:val="26"/>
          </w:rPr>
          <w:t>t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3"/>
            <w:sz w:val="26"/>
            <w:szCs w:val="26"/>
          </w:rPr>
          <w:t>t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42"/>
            <w:sz w:val="26"/>
            <w:szCs w:val="26"/>
          </w:rPr>
          <w:t>p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2"/>
            <w:sz w:val="26"/>
            <w:szCs w:val="26"/>
          </w:rPr>
          <w:t>s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3"/>
            <w:sz w:val="26"/>
            <w:szCs w:val="26"/>
          </w:rPr>
          <w:t>://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6"/>
            <w:sz w:val="26"/>
            <w:szCs w:val="26"/>
          </w:rPr>
          <w:t>z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7"/>
            <w:sz w:val="26"/>
            <w:szCs w:val="26"/>
          </w:rPr>
          <w:t>a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42"/>
            <w:sz w:val="26"/>
            <w:szCs w:val="26"/>
          </w:rPr>
          <w:t>kon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1"/>
            <w:sz w:val="26"/>
            <w:szCs w:val="26"/>
          </w:rPr>
          <w:t>.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7"/>
            <w:sz w:val="26"/>
            <w:szCs w:val="26"/>
          </w:rPr>
          <w:t>r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7"/>
            <w:sz w:val="26"/>
            <w:szCs w:val="26"/>
          </w:rPr>
          <w:t>a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42"/>
            <w:sz w:val="26"/>
            <w:szCs w:val="26"/>
          </w:rPr>
          <w:t>d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6"/>
            <w:sz w:val="26"/>
            <w:szCs w:val="26"/>
          </w:rPr>
          <w:t>a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1"/>
            <w:sz w:val="26"/>
            <w:szCs w:val="26"/>
          </w:rPr>
          <w:t>.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42"/>
            <w:sz w:val="26"/>
            <w:szCs w:val="26"/>
          </w:rPr>
          <w:t>gov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1"/>
            <w:sz w:val="26"/>
            <w:szCs w:val="26"/>
          </w:rPr>
          <w:t>.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59"/>
            <w:sz w:val="26"/>
            <w:szCs w:val="26"/>
          </w:rPr>
          <w:t>U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6"/>
            <w:sz w:val="26"/>
            <w:szCs w:val="26"/>
          </w:rPr>
          <w:t>a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3"/>
            <w:sz w:val="26"/>
            <w:szCs w:val="26"/>
          </w:rPr>
          <w:t>/l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6"/>
            <w:sz w:val="26"/>
            <w:szCs w:val="26"/>
          </w:rPr>
          <w:t>a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59"/>
            <w:sz w:val="26"/>
            <w:szCs w:val="26"/>
          </w:rPr>
          <w:t>w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2"/>
            <w:sz w:val="26"/>
            <w:szCs w:val="26"/>
          </w:rPr>
          <w:t>s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3"/>
            <w:sz w:val="26"/>
            <w:szCs w:val="26"/>
          </w:rPr>
          <w:t>/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3"/>
            <w:sz w:val="26"/>
            <w:szCs w:val="26"/>
          </w:rPr>
          <w:t>s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42"/>
            <w:sz w:val="26"/>
            <w:szCs w:val="26"/>
          </w:rPr>
          <w:t>ho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59"/>
            <w:sz w:val="26"/>
            <w:szCs w:val="26"/>
          </w:rPr>
          <w:t>w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3"/>
            <w:sz w:val="26"/>
            <w:szCs w:val="26"/>
          </w:rPr>
          <w:t>/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42"/>
            <w:sz w:val="26"/>
            <w:szCs w:val="26"/>
          </w:rPr>
          <w:t>2496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27"/>
            <w:sz w:val="26"/>
            <w:szCs w:val="26"/>
          </w:rPr>
          <w:t>-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42"/>
            <w:sz w:val="26"/>
            <w:szCs w:val="26"/>
          </w:rPr>
          <w:t>19#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50"/>
            <w:sz w:val="26"/>
            <w:szCs w:val="26"/>
          </w:rPr>
          <w:t>T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36"/>
            <w:sz w:val="26"/>
            <w:szCs w:val="26"/>
          </w:rPr>
          <w:t>e</w:t>
        </w:r>
        <w:r>
          <w:rPr sz="26" baseline="0" dirty="0">
            <w:jc w:val="left"/>
            <w:rFonts w:ascii="Times New Roman" w:hAnsi="Times New Roman" w:cs="Times New Roman"/>
            <w:color w:val="000000"/>
            <w:spacing w:val="-42"/>
            <w:sz w:val="26"/>
            <w:szCs w:val="26"/>
          </w:rPr>
          <w:t>x</w:t>
        </w:r>
      </w:hyperlink>
      <w:hyperlink r:id="rId119" w:history="1">
        <w:r>
          <w:rPr sz="26" baseline="0" dirty="0">
            <w:jc w:val="left"/>
            <w:rFonts w:ascii="Times New Roman" w:hAnsi="Times New Roman" w:cs="Times New Roman"/>
            <w:color w:val="000000"/>
            <w:spacing w:val="-21"/>
            <w:sz w:val="26"/>
            <w:szCs w:val="26"/>
          </w:rPr>
          <w:t>t</w:t>
        </w:r>
      </w:hyperlink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1" w:lineRule="exact"/>
        <w:ind w:left="1183" w:right="753" w:firstLine="581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йн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ьсь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од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Вісник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Полтавської державної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аграрної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академії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2"/>
          <w:sz w:val="18"/>
          <w:szCs w:val="18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2013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99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31210</w:t>
      </w:r>
      <w:r>
        <w:rPr sz="26" baseline="0" dirty="0">
          <w:jc w:val="left"/>
          <w:rFonts w:ascii="Times New Roman" w:hAnsi="Times New Roman" w:cs="Times New Roman"/>
          <w:color w:val="000000"/>
          <w:spacing w:val="-72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nyk2013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03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8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2" w:lineRule="exact"/>
        <w:ind w:left="1179" w:right="753" w:firstLine="58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81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сь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ю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0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ії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Поєднання науки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18"/>
          <w:szCs w:val="18"/>
        </w:rPr>
        <w:t>,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15"/>
          <w:sz w:val="18"/>
          <w:szCs w:val="18"/>
        </w:rPr>
        <w:t> 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освіти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18"/>
          <w:szCs w:val="18"/>
        </w:rPr>
        <w:t>,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21"/>
          <w:sz w:val="18"/>
          <w:szCs w:val="18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практичного виробництва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і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справедливого продажу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якісної органічної продукції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ж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ук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нц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ії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12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ве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019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нниц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2019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117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120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40" w:after="0" w:line="199" w:lineRule="exact"/>
        <w:ind w:left="5469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z w:val="22"/>
          <w:szCs w:val="22"/>
        </w:rPr>
        <w:t>87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598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-312674</wp:posOffset>
            </wp:positionV>
            <wp:extent cx="7559040" cy="10692129"/>
            <wp:effectExtent l="0" t="0" r="0" b="0"/>
            <wp:wrapNone/>
            <wp:docPr id="120" name="Picture 120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20" name="Picture 120"/>
                    <pic:cNvPicPr>
                      <a:picLocks noChangeAspect="0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597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21" name="Picture 121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21" name="Picture 121"/>
                    <pic:cNvPicPr>
                      <a:picLocks noChangeAspect="0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0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896" w:right="1065" w:firstLine="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важкосуглинкові.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Ґрунтоутворюючими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породами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1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переважно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ліси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лісовидні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суглинки.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Чорноземи повнопрофільні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відносяться до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родючих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земель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перебувають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переважно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садибною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забудовою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садово-городніми ділянками.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120"/>
          <w:tab w:val="left" w:pos="4102"/>
          <w:tab w:val="left" w:pos="5441"/>
          <w:tab w:val="left" w:pos="6381"/>
          <w:tab w:val="left" w:pos="8450"/>
        </w:tabs>
        <w:spacing w:before="0" w:after="0" w:line="330" w:lineRule="exact"/>
        <w:ind w:left="896" w:right="1065" w:firstLine="58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тривалістю вегетаційного періоду сорти помідорів поділяються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ранньостиглі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(100-105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днів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появи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сходів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достигання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перших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плодів),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середньоранні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(105-110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днів),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середньостиглі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(111-115),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середньоранні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(116-120)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пізньостиглі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(понад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12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4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днів)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[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151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]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посадки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нами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використовувалися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чотири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сорти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(ранньостиглі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пізньостиглі), що мають наступні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сортові характеристики (табл.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: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232" w:lineRule="exact"/>
        <w:ind w:left="2917" w:right="0" w:firstLine="0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Сортова характеристика помідорів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323"/>
          <w:tab w:val="left" w:pos="5033"/>
          <w:tab w:val="left" w:pos="6654"/>
          <w:tab w:val="left" w:pos="8281"/>
        </w:tabs>
        <w:spacing w:before="0" w:after="0" w:line="283" w:lineRule="exact"/>
        <w:ind w:left="1557" w:right="1065" w:hanging="541"/>
      </w:pPr>
      <w:r/>
      <w:r>
        <w:rPr sz="21" baseline="0" dirty="0">
          <w:jc w:val="left"/>
          <w:rFonts w:ascii="Times New Roman" w:hAnsi="Times New Roman" w:cs="Times New Roman"/>
          <w:color w:val="000000"/>
          <w:spacing w:val="21"/>
          <w:sz w:val="21"/>
          <w:szCs w:val="21"/>
        </w:rPr>
        <w:t>Х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арактеристика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-13" dirty="0">
          <w:jc w:val="left"/>
          <w:rFonts w:ascii="Times New Roman" w:hAnsi="Times New Roman" w:cs="Times New Roman"/>
          <w:color w:val="000000"/>
          <w:position w:val="-13"/>
          <w:sz w:val="21"/>
          <w:szCs w:val="21"/>
        </w:rPr>
        <w:t>сорту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Ет</w:t>
      </w:r>
      <w:r>
        <w:rPr sz="21" baseline="0" dirty="0">
          <w:jc w:val="left"/>
          <w:rFonts w:ascii="Times New Roman" w:hAnsi="Times New Roman" w:cs="Times New Roman"/>
          <w:color w:val="000000"/>
          <w:spacing w:val="20"/>
          <w:sz w:val="21"/>
          <w:szCs w:val="21"/>
        </w:rPr>
        <w:t>ю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Лада	</w:t>
      </w:r>
      <w:r>
        <w:rPr sz="21" baseline="1" dirty="0">
          <w:jc w:val="left"/>
          <w:rFonts w:ascii="Times New Roman" w:hAnsi="Times New Roman" w:cs="Times New Roman"/>
          <w:color w:val="000000"/>
          <w:position w:val="1"/>
          <w:sz w:val="21"/>
          <w:szCs w:val="21"/>
        </w:rPr>
        <w:t>Титан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Астероїд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tabs>
          <w:tab w:val="left" w:pos="2829"/>
        </w:tabs>
        <w:spacing w:before="0" w:after="0" w:line="283" w:lineRule="exact"/>
        <w:ind w:left="3402" w:right="1065" w:hanging="2381"/>
      </w:pPr>
      <w:r>
        <w:drawing>
          <wp:anchor simplePos="0" relativeHeight="251658240" behindDoc="0" locked="0" layoutInCell="1" allowOverlap="1">
            <wp:simplePos x="0" y="0"/>
            <wp:positionH relativeFrom="page">
              <wp:posOffset>3191510</wp:posOffset>
            </wp:positionH>
            <wp:positionV relativeFrom="line">
              <wp:posOffset>46355</wp:posOffset>
            </wp:positionV>
            <wp:extent cx="1065485" cy="415219"/>
            <wp:effectExtent l="0" t="0" r="0" b="0"/>
            <wp:wrapNone/>
            <wp:docPr id="122" name="Freeform 122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191510" y="3464224"/>
                      <a:ext cx="951185" cy="3009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3" w:lineRule="exact"/>
                          <w:ind w:left="571" w:right="0" w:hanging="571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індетермінант-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ний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4227703</wp:posOffset>
            </wp:positionH>
            <wp:positionV relativeFrom="line">
              <wp:posOffset>46355</wp:posOffset>
            </wp:positionV>
            <wp:extent cx="2271877" cy="235514"/>
            <wp:effectExtent l="0" t="0" r="0" b="0"/>
            <wp:wrapNone/>
            <wp:docPr id="123" name="Freeform 123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227703" y="3464224"/>
                      <a:ext cx="2157577" cy="121214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tabs>
                            <w:tab w:val="left" w:pos="1790"/>
                          </w:tabs>
                          <w:spacing w:before="0" w:after="0" w:line="190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детермінант-ний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детермінантний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Тип сорту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індетермінант-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ний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912"/>
        </w:tabs>
        <w:spacing w:before="43" w:after="0" w:line="273" w:lineRule="exact"/>
        <w:ind w:left="2978" w:right="-40" w:hanging="1967"/>
        <w:jc w:val="both"/>
      </w:pPr>
      <w:r/>
      <w:r>
        <w:rPr sz="21" baseline="-1" dirty="0">
          <w:jc w:val="left"/>
          <w:rFonts w:ascii="Times New Roman" w:hAnsi="Times New Roman" w:cs="Times New Roman"/>
          <w:color w:val="000000"/>
          <w:position w:val="-1"/>
          <w:sz w:val="21"/>
          <w:szCs w:val="21"/>
        </w:rPr>
        <w:t>Кущ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високорослий,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слабооблист-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190" w:lineRule="exact"/>
        <w:ind w:left="3348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нений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rPr>
          <w:rFonts w:ascii="Times New Roman" w:hAnsi="Times New Roman" w:cs="Times New Roman"/>
          <w:color w:val="010302"/>
        </w:rPr>
        <w:spacing w:before="33" w:after="0" w:line="283" w:lineRule="exact"/>
        <w:ind w:left="67" w:right="-40" w:hanging="67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високорослий,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слабооблист-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нений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rPr>
          <w:rFonts w:ascii="Times New Roman" w:hAnsi="Times New Roman" w:cs="Times New Roman"/>
          <w:color w:val="010302"/>
        </w:rPr>
        <w:tabs>
          <w:tab w:val="left" w:pos="1736"/>
        </w:tabs>
        <w:spacing w:before="28" w:after="0" w:line="283" w:lineRule="exact"/>
        <w:ind w:left="1525" w:right="-40" w:hanging="1525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компактний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компактний,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середньооблист-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cols w:num="3" w:space="0" w:equalWidth="0">
            <w:col w:w="4428" w:space="178"/>
            <w:col w:w="1496" w:space="265"/>
            <w:col w:w="3242" w:space="0"/>
          </w:cols>
          <w:docGrid w:linePitch="360"/>
        </w:sectPr>
        <w:spacing w:before="40" w:after="0" w:line="190" w:lineRule="exact"/>
        <w:ind w:left="2068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нений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39" w:after="0" w:line="277" w:lineRule="exact"/>
        <w:ind w:left="1021" w:right="-40" w:hanging="1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Висота куща, 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см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cols w:num="2" w:space="0" w:equalWidth="0">
            <w:col w:w="2482" w:space="991"/>
            <w:col w:w="5587" w:space="0"/>
          </w:cols>
          <w:docGrid w:linePitch="360"/>
        </w:sectPr>
        <w:tabs>
          <w:tab w:val="left" w:pos="1340"/>
          <w:tab w:val="left" w:pos="3216"/>
          <w:tab w:val="left" w:pos="4997"/>
        </w:tabs>
        <w:spacing w:before="101" w:after="0" w:line="200" w:lineRule="exact"/>
        <w:ind w:left="0" w:right="0" w:firstLine="0"/>
      </w:pPr>
      <w:r/>
      <w:r>
        <w:rPr sz="21" baseline="-1" dirty="0">
          <w:jc w:val="left"/>
          <w:rFonts w:ascii="Times New Roman" w:hAnsi="Times New Roman" w:cs="Times New Roman"/>
          <w:color w:val="000000"/>
          <w:position w:val="-1"/>
          <w:sz w:val="21"/>
          <w:szCs w:val="21"/>
        </w:rPr>
        <w:t>н/д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до</w:t>
      </w:r>
      <w:r>
        <w:rPr sz="21" baseline="0" dirty="0">
          <w:jc w:val="left"/>
          <w:rFonts w:ascii="Times New Roman" w:hAnsi="Times New Roman" w:cs="Times New Roman"/>
          <w:color w:val="000000"/>
          <w:spacing w:val="-19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180 см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50-60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50-65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209"/>
          <w:tab w:val="left" w:pos="4952"/>
          <w:tab w:val="left" w:pos="5744"/>
          <w:tab w:val="left" w:pos="6607"/>
          <w:tab w:val="left" w:pos="8346"/>
        </w:tabs>
        <w:spacing w:before="25" w:after="0" w:line="292" w:lineRule="exact"/>
        <w:ind w:left="1011" w:right="1683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pacing w:val="30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аса плоду,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г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180-200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до 350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80-120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160-200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Колір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плоду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червоний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792"/>
        </w:tabs>
        <w:spacing w:before="60" w:after="0" w:line="190" w:lineRule="exact"/>
        <w:ind w:left="1021" w:right="0" w:firstLine="0"/>
      </w:pPr>
      <w:r>
        <w:drawing>
          <wp:anchor simplePos="0" relativeHeight="251658240" behindDoc="0" locked="0" layoutInCell="1" allowOverlap="1">
            <wp:simplePos x="0" y="0"/>
            <wp:positionH relativeFrom="page">
              <wp:posOffset>3176270</wp:posOffset>
            </wp:positionH>
            <wp:positionV relativeFrom="line">
              <wp:posOffset>38100</wp:posOffset>
            </wp:positionV>
            <wp:extent cx="1066552" cy="412679"/>
            <wp:effectExtent l="0" t="0" r="0" b="0"/>
            <wp:wrapNone/>
            <wp:docPr id="124" name="Freeform 124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176270" y="5122209"/>
                      <a:ext cx="952252" cy="29837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78" w:lineRule="exact"/>
                          <w:ind w:left="42" w:right="0" w:hanging="42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плоскоокруглі,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слаборебристі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4511040</wp:posOffset>
            </wp:positionH>
            <wp:positionV relativeFrom="line">
              <wp:posOffset>38100</wp:posOffset>
            </wp:positionV>
            <wp:extent cx="1930012" cy="595559"/>
            <wp:effectExtent l="0" t="0" r="0" b="0"/>
            <wp:wrapNone/>
            <wp:docPr id="125" name="Freeform 125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511040" y="5122209"/>
                      <a:ext cx="1815712" cy="48125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tabs>
                            <w:tab w:val="left" w:pos="1660"/>
                          </w:tabs>
                          <w:spacing w:before="0" w:after="0" w:line="282" w:lineRule="exact"/>
                          <w:ind w:left="1751" w:right="0" w:hanging="1751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округлі	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плескато-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округлі,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40" w:after="0" w:line="190" w:lineRule="exact"/>
                          <w:ind w:left="1440" w:right="0" w:firstLine="0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слаборебристі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pacing w:val="22"/>
          <w:sz w:val="21"/>
          <w:szCs w:val="21"/>
        </w:rPr>
        <w:t>Ф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орма плоду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плоскоокруглі,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40" w:after="0" w:line="190" w:lineRule="exact"/>
        <w:ind w:left="2829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багатокамерні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after="3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993"/>
        </w:tabs>
        <w:spacing w:before="0" w:after="0" w:line="287" w:lineRule="exact"/>
        <w:ind w:left="3421" w:right="-40" w:hanging="2410"/>
        <w:jc w:val="both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Група стиглості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ранньостиг­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лий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spacing w:after="3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87" w:lineRule="exact"/>
        <w:ind w:left="426" w:right="-40" w:hanging="426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ранньостиг­</w:t>
      </w:r>
      <w:r>
        <w:rPr>
          <w:rFonts w:ascii="Times New Roman" w:hAnsi="Times New Roman" w:cs="Times New Roman"/>
          <w:sz w:val="21"/>
          <w:szCs w:val="21"/>
        </w:rPr>
        <w:t> </w:t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лий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spacing w:after="10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cols w:num="3" w:space="0" w:equalWidth="0">
            <w:col w:w="4279" w:space="409"/>
            <w:col w:w="1266" w:space="298"/>
            <w:col w:w="3288" w:space="0"/>
          </w:cols>
          <w:docGrid w:linePitch="360"/>
        </w:sectPr>
        <w:tabs>
          <w:tab w:val="left" w:pos="1741"/>
        </w:tabs>
        <w:spacing w:before="0" w:after="0" w:line="190" w:lineRule="exact"/>
        <w:ind w:left="0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пізньостиглий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ранньостиглий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027"/>
          <w:tab w:val="left" w:pos="4904"/>
          <w:tab w:val="left" w:pos="6555"/>
          <w:tab w:val="left" w:pos="8397"/>
        </w:tabs>
        <w:spacing w:before="20" w:after="0" w:line="292" w:lineRule="exact"/>
        <w:ind w:left="1016" w:right="1702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pacing w:val="21"/>
          <w:sz w:val="21"/>
          <w:szCs w:val="21"/>
        </w:rPr>
        <w:t>У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рожайність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30-33</w:t>
      </w:r>
      <w:r>
        <w:rPr sz="21" baseline="0" dirty="0">
          <w:jc w:val="left"/>
          <w:rFonts w:ascii="Times New Roman" w:hAnsi="Times New Roman" w:cs="Times New Roman"/>
          <w:color w:val="000000"/>
          <w:spacing w:val="-18"/>
          <w:sz w:val="21"/>
          <w:szCs w:val="21"/>
        </w:rPr>
        <w:t> 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кг/м2	</w:t>
      </w:r>
      <w:r>
        <w:rPr sz="21" baseline="0" dirty="0">
          <w:jc w:val="left"/>
          <w:rFonts w:ascii="Times New Roman" w:hAnsi="Times New Roman" w:cs="Times New Roman"/>
          <w:color w:val="000000"/>
          <w:spacing w:val="-7"/>
          <w:sz w:val="21"/>
          <w:szCs w:val="21"/>
        </w:rPr>
        <w:t>15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кг/м2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30</w:t>
      </w:r>
      <w:r>
        <w:rPr sz="21" baseline="0" dirty="0">
          <w:jc w:val="left"/>
          <w:rFonts w:ascii="Times New Roman" w:hAnsi="Times New Roman" w:cs="Times New Roman"/>
          <w:color w:val="000000"/>
          <w:spacing w:val="24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кг/м2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6</w:t>
      </w:r>
      <w:r>
        <w:rPr sz="21" baseline="0" dirty="0">
          <w:jc w:val="left"/>
          <w:rFonts w:ascii="Times New Roman" w:hAnsi="Times New Roman" w:cs="Times New Roman"/>
          <w:color w:val="000000"/>
          <w:spacing w:val="25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кг/м2</w:t>
      </w:r>
      <w:r>
        <w:rPr>
          <w:rFonts w:ascii="Times New Roman" w:hAnsi="Times New Roman" w:cs="Times New Roman"/>
          <w:sz w:val="21"/>
          <w:szCs w:val="21"/>
        </w:rPr>
        <w:t> </w:t>
      </w:r>
      <w:r>
        <w:drawing>
          <wp:anchor simplePos="0" relativeHeight="251658240" behindDoc="0" locked="0" layoutInCell="1" allowOverlap="1">
            <wp:simplePos x="0" y="0"/>
            <wp:positionH relativeFrom="page">
              <wp:posOffset>2231263</wp:posOffset>
            </wp:positionH>
            <wp:positionV relativeFrom="line">
              <wp:posOffset>50800</wp:posOffset>
            </wp:positionV>
            <wp:extent cx="924934" cy="958106"/>
            <wp:effectExtent l="0" t="0" r="0" b="0"/>
            <wp:wrapNone/>
            <wp:docPr id="126" name="Freeform 126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2231263" y="6219489"/>
                      <a:ext cx="810634" cy="843806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4" w:lineRule="exact"/>
                          <w:ind w:left="4" w:right="0" w:hanging="4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в усіх видах 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захи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pacing w:val="22"/>
                            <w:sz w:val="21"/>
                            <w:szCs w:val="21"/>
                          </w:rPr>
                          <w:t>щ</w:t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еного 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ґрунту, у 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відкритому 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ґрунті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3359150</wp:posOffset>
            </wp:positionH>
            <wp:positionV relativeFrom="line">
              <wp:posOffset>50800</wp:posOffset>
            </wp:positionV>
            <wp:extent cx="750912" cy="415219"/>
            <wp:effectExtent l="0" t="0" r="0" b="0"/>
            <wp:wrapNone/>
            <wp:docPr id="127" name="Freeform 127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3359150" y="6219489"/>
                      <a:ext cx="636612" cy="300919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2" w:lineRule="exact"/>
                          <w:ind w:left="240" w:right="0" w:hanging="240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відкритий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ґрунт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4312921</wp:posOffset>
            </wp:positionH>
            <wp:positionV relativeFrom="line">
              <wp:posOffset>50800</wp:posOffset>
            </wp:positionV>
            <wp:extent cx="1009744" cy="778414"/>
            <wp:effectExtent l="0" t="0" r="0" b="0"/>
            <wp:wrapNone/>
            <wp:docPr id="128" name="Freeform 128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4312921" y="6219489"/>
                      <a:ext cx="895444" cy="664114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284" w:lineRule="exact"/>
                          <w:ind w:left="0" w:right="0" w:firstLine="172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відкритий 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ґрунт, тунелі, 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плівкові  </w:t>
                        </w:r>
                        <w:r>
                          <w:br w:type="textWrapping" w:clear="all"/>
                        </w: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теплиці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  <w:drawing>
          <wp:anchor simplePos="0" relativeHeight="251658240" behindDoc="0" locked="0" layoutInCell="1" allowOverlap="1">
            <wp:simplePos x="0" y="0"/>
            <wp:positionH relativeFrom="page">
              <wp:posOffset>5358003</wp:posOffset>
            </wp:positionH>
            <wp:positionV relativeFrom="line">
              <wp:posOffset>50800</wp:posOffset>
            </wp:positionV>
            <wp:extent cx="1149896" cy="235514"/>
            <wp:effectExtent l="0" t="0" r="0" b="0"/>
            <wp:wrapNone/>
            <wp:docPr id="129" name="Freeform 129"/>
            <wp:cNvGraphicFramePr/>
            <a:graphic>
              <a:graphicData uri="http://schemas.microsoft.com/office/word/2010/wordprocessingShape">
                <wps:wsp>
                  <wps:cNvSpPr/>
                  <wps:spPr>
                    <a:xfrm rot="0" flipH="0" flipV="0">
                      <a:off x="5358003" y="6219489"/>
                      <a:ext cx="1035596" cy="121214"/>
                    </a:xfrm>
                    <a:custGeom>
                      <a:avLst/>
                      <a:gdLst/>
                      <a:ahLst/>
                      <a:cxnLst/>
                      <a:rect l="l" t="t" r="r" b="b"/>
                      <a:pathLst/>
                    </a:custGeom>
                    <a:noFill/>
                    <a:ln w="12700" cap="flat" cmpd="sng">
                      <a:solidFill>
                        <a:srgbClr val="FF0000">
                          <a:alpha val="100000"/>
                        </a:srgbClr>
                      </a:solidFill>
                      <a:miter lim="127000"/>
                    </a:ln>
                  </wps:spPr>
                  <wps:style>
                    <a:lnRef idx="2">
                      <a:schemeClr val="accent1">
                        <a:shade val="50000"/>
                      </a:schemeClr>
                    </a:lnRef>
                    <a:fillRef idx="1">
                      <a:schemeClr val="accent1"/>
                    </a:fillRef>
                    <a:effectRef idx="0">
                      <a:schemeClr val="accent1"/>
                    </a:effectRef>
                    <a:fontRef idx="minor">
                      <a:schemeClr val="lt1"/>
                    </a:fontRef>
                  </wps:style>
                  <wps:txbx>
                    <w:txbxContent>
                      <w:spAutoFit/>
                      <w:p>
                        <w:pPr>
                          <w:rPr>
                            <w:rFonts w:ascii="Times New Roman" w:hAnsi="Times New Roman" w:cs="Times New Roman"/>
                            <w:color w:val="010302"/>
                          </w:rPr>
                          <w:spacing w:before="0" w:after="0" w:line="190" w:lineRule="exact"/>
                          <w:ind w:left="0" w:right="0" w:firstLine="0"/>
                        </w:pPr>
                        <w:r>
                          <w:rPr sz="21" baseline="0" dirty="0">
                            <w:jc w:val="left"/>
                            <w:rFonts w:ascii="Times New Roman" w:hAnsi="Times New Roman" w:cs="Times New Roman"/>
                            <w:color w:val="000000"/>
                            <w:sz w:val="21"/>
                            <w:szCs w:val="21"/>
                          </w:rPr>
                          <w:t>відкритий ґрунт</w:t>
                        </w:r>
                        <w:r>
                          <w:rPr>
                            <w:rFonts w:ascii="Times New Roman" w:hAnsi="Times New Roman" w:cs="Times New Roman"/>
                            <w:sz w:val="21"/>
                            <w:szCs w:val="21"/>
                          </w:rPr>
                          <w:t> </w:t>
                        </w:r>
                      </w:p>
                    </w:txbxContent>
                  </wps:txbx>
                  <wps:bodyPr wrap="square" lIns="0" tIns="0" rIns="0" bIns="0"/>
                </wps:wsp>
              </a:graphicData>
            </a:graphic>
          </wp:anchor>
        </w:drawing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Умови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190" w:lineRule="exact"/>
        <w:ind w:left="1021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виро</w:t>
      </w:r>
      <w:r>
        <w:rPr sz="21" baseline="0" dirty="0">
          <w:jc w:val="left"/>
          <w:rFonts w:ascii="Times New Roman" w:hAnsi="Times New Roman" w:cs="Times New Roman"/>
          <w:color w:val="000000"/>
          <w:spacing w:val="20"/>
          <w:sz w:val="21"/>
          <w:szCs w:val="21"/>
        </w:rPr>
        <w:t>щ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ування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11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190" w:lineRule="exact"/>
        <w:ind w:left="1471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Джерело:</w:t>
      </w:r>
      <w:r>
        <w:rPr sz="21" baseline="0" dirty="0">
          <w:jc w:val="left"/>
          <w:rFonts w:ascii="Times New Roman" w:hAnsi="Times New Roman" w:cs="Times New Roman"/>
          <w:color w:val="000000"/>
          <w:spacing w:val="25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побудовано автором.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187"/>
          <w:tab w:val="left" w:pos="3176"/>
          <w:tab w:val="left" w:pos="4155"/>
          <w:tab w:val="left" w:pos="5648"/>
          <w:tab w:val="left" w:pos="6954"/>
          <w:tab w:val="left" w:pos="8269"/>
        </w:tabs>
        <w:spacing w:before="270" w:after="0" w:line="332" w:lineRule="exact"/>
        <w:ind w:left="910" w:right="1064" w:firstLine="566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покращення посівних якостей насіння помідорів (проростанні 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схожість 	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[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152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53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]),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стимуляції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ростових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процесів,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підвищення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стресостійкості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[154],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знезараження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насіння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хвороботворних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9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13" w:lineRule="exact"/>
        <w:ind w:left="904" w:right="1056" w:firstLine="57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80"/>
          <w:sz w:val="26"/>
          <w:szCs w:val="26"/>
        </w:rPr>
        <w:t>15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бо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ат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Матеріали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студенської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наукової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конференції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Полтавської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державної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аграрної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9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академії.</w:t>
      </w:r>
      <w:r>
        <w:rPr sz="17" baseline="0" dirty="0">
          <w:jc w:val="left"/>
          <w:rFonts w:ascii="Times New Roman" w:hAnsi="Times New Roman" w:cs="Times New Roman"/>
          <w:color w:val="000000"/>
          <w:spacing w:val="24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II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13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021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ВВ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АА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8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57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59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3" w:lineRule="exact"/>
        <w:ind w:left="905" w:right="1056" w:firstLine="57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ух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ас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9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ол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ин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уч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ая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бр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бо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се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йн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ы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асте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ний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ВестникВИЭСХ.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17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27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62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69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6" w:lineRule="exact"/>
        <w:ind w:left="900" w:right="1056" w:firstLine="58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up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dy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ff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ec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f </w:t>
      </w:r>
      <w:r>
        <w:rPr sz="26" baseline="0" dirty="0">
          <w:jc w:val="left"/>
          <w:rFonts w:ascii="Times New Roman" w:hAnsi="Times New Roman" w:cs="Times New Roman"/>
          <w:color w:val="000000"/>
          <w:spacing w:val="-64"/>
          <w:sz w:val="26"/>
          <w:szCs w:val="26"/>
        </w:rPr>
        <w:t>U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nd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yp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it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y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w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nd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ophy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ll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 o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w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ee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li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ng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AIP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C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o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n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f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e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r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e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n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c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e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P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r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o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17"/>
          <w:szCs w:val="17"/>
        </w:rPr>
        <w:t>c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e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e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d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i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ng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s.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2016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1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719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03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0035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030035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do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i: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1063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/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494373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0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1" w:lineRule="exact"/>
        <w:ind w:left="900" w:right="1056" w:firstLine="58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15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9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ае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90"/>
          <w:sz w:val="26"/>
          <w:szCs w:val="26"/>
        </w:rPr>
        <w:t>Ю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обл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есс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оу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оро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ст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уру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ы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Вестник ТГУ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5"/>
          <w:sz w:val="18"/>
          <w:szCs w:val="18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2005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Вы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21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40" w:after="0" w:line="199" w:lineRule="exact"/>
        <w:ind w:left="5186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pacing w:val="-6"/>
          <w:sz w:val="22"/>
          <w:szCs w:val="22"/>
        </w:rPr>
        <w:t>8</w:t>
      </w:r>
      <w:r>
        <w:rPr sz="22" baseline="0" dirty="0">
          <w:jc w:val="left"/>
          <w:rFonts w:ascii="Times New Roman" w:hAnsi="Times New Roman" w:cs="Times New Roman"/>
          <w:color w:val="000000"/>
          <w:sz w:val="22"/>
          <w:szCs w:val="22"/>
        </w:rPr>
        <w:t>8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47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30" name="Picture 130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0" name="Picture 130"/>
                    <pic:cNvPicPr>
                      <a:picLocks noChangeAspect="0" noChangeArrowheads="1"/>
                    </pic:cNvPicPr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9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1718"/>
          <w:tab w:val="left" w:pos="2323"/>
          <w:tab w:val="left" w:pos="2962"/>
          <w:tab w:val="left" w:pos="3802"/>
          <w:tab w:val="left" w:pos="4430"/>
          <w:tab w:val="left" w:pos="4526"/>
          <w:tab w:val="left" w:pos="5414"/>
          <w:tab w:val="left" w:pos="6182"/>
          <w:tab w:val="left" w:pos="6667"/>
          <w:tab w:val="left" w:pos="7358"/>
          <w:tab w:val="left" w:pos="7901"/>
          <w:tab w:val="left" w:pos="8419"/>
          <w:tab w:val="left" w:pos="9220"/>
        </w:tabs>
        <w:spacing w:before="0" w:after="0" w:line="331" w:lineRule="exact"/>
        <w:ind w:left="1201" w:right="723" w:hanging="18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мікроорганізмів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[155],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підвищує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якість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її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врожайність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[156,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7,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58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]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нами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здійснено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передпосівну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обробку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насіння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УФ-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опромінення лампою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типу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ZW20D15W потужністю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Вт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[159].</w:t>
      </w:r>
      <w:r>
        <w:rPr sz="26" baseline="0" dirty="0">
          <w:jc w:val="left"/>
          <w:rFonts w:ascii="Times New Roman" w:hAnsi="Times New Roman" w:cs="Times New Roman"/>
          <w:color w:val="000000"/>
          <w:spacing w:val="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Насіння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розкладали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один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шар на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сітці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діаметром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комірок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мм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опромінювали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одночасно зверху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знизу. Відстань від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ламп до сітки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насінням становила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25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Змінюючи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час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опромінення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відстань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УФ-джерела,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створювали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необхідну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дозу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опромінення.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Враховуючи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досвід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УФ-С опромінення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стимулювання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насіння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моркви [160],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27" w:lineRule="exact"/>
        <w:ind w:left="1749" w:right="723" w:hanging="566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пшениці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озимої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[161],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оптимальною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була визнана доза 200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Дж/м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Насіння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висаджувалося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торфоперегнійні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горщики,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 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680"/>
          <w:tab w:val="left" w:pos="3716"/>
          <w:tab w:val="left" w:pos="5306"/>
          <w:tab w:val="left" w:pos="7086"/>
          <w:tab w:val="left" w:pos="8108"/>
          <w:tab w:val="left" w:pos="9697"/>
        </w:tabs>
        <w:spacing w:before="0" w:after="0" w:line="331" w:lineRule="exact"/>
        <w:ind w:left="1183" w:right="723" w:firstLine="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забезпечує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економічну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ефективність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(плоди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збираються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20-30</w:t>
      </w:r>
      <w:r>
        <w:rPr sz="26" baseline="0" dirty="0">
          <w:jc w:val="left"/>
          <w:rFonts w:ascii="Times New Roman" w:hAnsi="Times New Roman" w:cs="Times New Roman"/>
          <w:color w:val="000000"/>
          <w:spacing w:val="1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днів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раніше)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забезпечує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найкраще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зберігається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кореневої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розсади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її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пересаджуванні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разом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горщиком,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вона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вирощена.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Ця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розсада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краще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приживається,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затримується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рості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забезпечує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одержання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раннього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високого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врожаю.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Крім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того,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розсада,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яка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вирощена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торфоперегнійних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горщечках,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стійкіша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тимчасових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весняних заморозків, які легше переносить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[162].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2" w:lineRule="exact"/>
        <w:ind w:left="1183" w:right="723" w:firstLine="57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Дотримуючись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вимог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грунтосуміші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горщики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було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додано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Біогумусу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ВЕРМІКОН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™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загальної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маси.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Він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сертифікований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органічної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продукції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екологічно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чистим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органічним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натуральним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добривом,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яке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представляє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собою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повністю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перероблену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червоними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каліфорнійськими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хробаками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суміш з гною великої рогатої худоби.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27" w:lineRule="exact"/>
        <w:ind w:left="1188" w:right="723" w:firstLine="57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Склад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грунтосуміші для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виготовлення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горщиків був наступний: торф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60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 + Біогумус 20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 + дернова земля 20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%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907"/>
          <w:tab w:val="left" w:pos="2492"/>
          <w:tab w:val="left" w:pos="2733"/>
          <w:tab w:val="left" w:pos="3049"/>
          <w:tab w:val="left" w:pos="3731"/>
          <w:tab w:val="left" w:pos="4100"/>
          <w:tab w:val="left" w:pos="4455"/>
          <w:tab w:val="left" w:pos="5252"/>
          <w:tab w:val="left" w:pos="5411"/>
          <w:tab w:val="left" w:pos="5598"/>
          <w:tab w:val="left" w:pos="6341"/>
          <w:tab w:val="left" w:pos="6510"/>
          <w:tab w:val="left" w:pos="6726"/>
          <w:tab w:val="left" w:pos="7192"/>
          <w:tab w:val="left" w:pos="7734"/>
          <w:tab w:val="left" w:pos="8329"/>
          <w:tab w:val="left" w:pos="8680"/>
          <w:tab w:val="left" w:pos="8920"/>
          <w:tab w:val="left" w:pos="9236"/>
        </w:tabs>
        <w:spacing w:before="0" w:after="0" w:line="330" w:lineRule="exact"/>
        <w:ind w:left="1178" w:right="723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характеризується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високою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вимогливістю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тепла.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Мінімальна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температура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проростання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насіння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12-15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С,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оптимальна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25-28,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максимальна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44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Оптимальна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температура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росту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розвитку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рослини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наступних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фазах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залежно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інтенсивності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освітлення й інших факторів та сорту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межах 22-29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 температурі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вони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припиняють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ріст,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 	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15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цвітуть.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Сумарна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18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12" w:lineRule="exact"/>
        <w:ind w:left="1183" w:right="764" w:firstLine="58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u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j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ond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vog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li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bon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z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z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nd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ll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ng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ec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hno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ogy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Frontiers i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n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Plant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Science.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2016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46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338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/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2016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0064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6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0" w:lineRule="exact"/>
        <w:ind w:left="1188" w:right="764" w:firstLine="575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ee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u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4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U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ff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ec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ee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71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,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li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ng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64"/>
          <w:sz w:val="26"/>
          <w:szCs w:val="26"/>
        </w:rPr>
        <w:t>w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nd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odu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y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oundnu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hypog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8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Intternational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23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Journal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7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17"/>
          <w:szCs w:val="17"/>
        </w:rPr>
        <w:t>o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f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9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Current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2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Microbiology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2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and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29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Applied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2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S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cie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n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ces.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015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430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443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3" w:lineRule="exact"/>
        <w:ind w:left="1178" w:right="764" w:firstLine="58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15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j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nd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K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uv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K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j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y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k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nd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w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ee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ac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k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u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International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Journal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6"/>
          <w:sz w:val="17"/>
          <w:szCs w:val="17"/>
        </w:rPr>
        <w:t>o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fApplied Sciences and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Biotechnology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18"/>
          <w:szCs w:val="18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2016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17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129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126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/i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j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v4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1471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8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0" w:lineRule="exact"/>
        <w:ind w:left="1764" w:right="764" w:firstLine="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18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pacing w:val="-46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ug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K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ee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und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UV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Bull. Minamikyushu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20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University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7"/>
          <w:sz w:val="18"/>
          <w:szCs w:val="18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2013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18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pacing w:val="-46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nov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K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z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hu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hko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z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ph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ca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nd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ph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og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ca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6" w:lineRule="exact"/>
        <w:ind w:left="1764" w:right="764" w:hanging="58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ac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Technological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5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audit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and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28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production reserves.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2015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/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24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5587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/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2312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8372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2015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4695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нц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8738"/>
          <w:tab w:val="left" w:pos="9539"/>
        </w:tabs>
        <w:spacing w:before="0" w:after="0" w:line="215" w:lineRule="exact"/>
        <w:ind w:left="1178" w:right="764" w:firstLine="1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68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ю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ко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Вісник 	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аграрної 	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науки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Причорномор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3"/>
          <w:sz w:val="17"/>
          <w:szCs w:val="17"/>
        </w:rPr>
        <w:t>’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я.</w:t>
      </w:r>
      <w:r>
        <w:rPr sz="17" baseline="0" dirty="0">
          <w:jc w:val="left"/>
          <w:rFonts w:ascii="Times New Roman" w:hAnsi="Times New Roman" w:cs="Times New Roman"/>
          <w:color w:val="000000"/>
          <w:spacing w:val="2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2019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ип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101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47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52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31521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/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23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13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092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X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3" w:lineRule="exact"/>
        <w:ind w:left="1183" w:right="764" w:firstLine="58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80"/>
          <w:sz w:val="26"/>
          <w:szCs w:val="26"/>
        </w:rPr>
        <w:t>16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6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nov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K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k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І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khno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2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ny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nhu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nko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K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ky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9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ec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U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V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on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b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c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nd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ce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g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w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ce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f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w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w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h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z w:val="18"/>
          <w:szCs w:val="18"/>
        </w:rPr>
        <w:t>(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Triticum aestivum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L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ee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w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ng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r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ea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e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n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t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Acta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agriculturae Slovenica.</w:t>
      </w:r>
      <w:r>
        <w:rPr sz="17" baseline="0" dirty="0">
          <w:jc w:val="left"/>
          <w:rFonts w:ascii="Times New Roman" w:hAnsi="Times New Roman" w:cs="Times New Roman"/>
          <w:color w:val="000000"/>
          <w:spacing w:val="20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2020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16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/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P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49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58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d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o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i: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147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/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a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2020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116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156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1" w:lineRule="exact"/>
        <w:ind w:left="1178" w:right="764" w:firstLine="585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ин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;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нниц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11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52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40" w:after="0" w:line="199" w:lineRule="exact"/>
        <w:ind w:left="5469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z w:val="22"/>
          <w:szCs w:val="22"/>
        </w:rPr>
        <w:t>89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35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31" name="Picture 131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1" name="Picture 131"/>
                    <pic:cNvPicPr>
                      <a:picLocks noChangeAspect="0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0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900" w:right="1063" w:firstLine="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середньодобова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температура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понад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вегетацію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нормального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достигання плодів повинна бути не менша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1350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(тобто не менше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90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днів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із середньодобовою температурою повітря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15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С)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[163].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1" w:lineRule="exact"/>
        <w:ind w:left="905" w:right="1063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Отже,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відкритий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найкращого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приживання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збережено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кореневу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систему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дотримано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відповідних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природно-кліматичних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умов.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Наприкінці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травня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температура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повітря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вдень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піднімалася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+25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С,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вночі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+10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С,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оптимальною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температурою для росту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розвитку рослини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[161].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1" w:lineRule="exact"/>
        <w:ind w:left="909" w:right="1063" w:firstLine="556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Враховуючи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, що весна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021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була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достатньо прохолодною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травень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очікувався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жаркий,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метою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підвищення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холодостійкості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 було здійснено її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загартування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наступною схемою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[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164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]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: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888"/>
          <w:tab w:val="left" w:pos="2953"/>
          <w:tab w:val="left" w:pos="4317"/>
          <w:tab w:val="left" w:pos="4845"/>
          <w:tab w:val="left" w:pos="5474"/>
          <w:tab w:val="left" w:pos="6553"/>
          <w:tab w:val="left" w:pos="6918"/>
          <w:tab w:val="left" w:pos="8118"/>
          <w:tab w:val="left" w:pos="9246"/>
        </w:tabs>
        <w:spacing w:before="0" w:after="0" w:line="330" w:lineRule="exact"/>
        <w:ind w:left="895" w:right="1063" w:firstLine="60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Вранці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виносили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1-2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години 	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сонячну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погоду,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температурі не нижче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15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 два дні.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887"/>
        </w:tabs>
        <w:spacing w:before="0" w:after="0" w:line="335" w:lineRule="exact"/>
        <w:ind w:left="900" w:right="1063" w:firstLine="57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третій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день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час перебування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збільшували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годин, але під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навісом, щоб післяобіднє сонце не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спалило ніжні листи.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887"/>
        </w:tabs>
        <w:spacing w:before="0" w:after="0" w:line="335" w:lineRule="exact"/>
        <w:ind w:left="895" w:right="1063" w:firstLine="58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5-6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день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укриття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використовували,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але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стежили,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щоб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температура повітря не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опускалася нижче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13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701"/>
          <w:tab w:val="left" w:pos="1887"/>
          <w:tab w:val="left" w:pos="2714"/>
          <w:tab w:val="left" w:pos="3612"/>
          <w:tab w:val="left" w:pos="4961"/>
          <w:tab w:val="left" w:pos="5292"/>
          <w:tab w:val="left" w:pos="7601"/>
          <w:tab w:val="left" w:pos="9242"/>
        </w:tabs>
        <w:spacing w:before="0" w:after="0" w:line="333" w:lineRule="exact"/>
        <w:ind w:left="900" w:right="1063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Через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тиждень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переносили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горщики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помідорами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місце,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вони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будуть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рости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постійно,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загартовувавання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відбувалося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вже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протягом усього світлового дня.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887"/>
        </w:tabs>
        <w:spacing w:before="0" w:after="0" w:line="330" w:lineRule="exact"/>
        <w:ind w:left="895" w:right="1063" w:firstLine="585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Коли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нічна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температура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опускалася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нижче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С,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залишали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розсаду помідорів на вулиці, на цілу добу.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1887"/>
        </w:tabs>
        <w:spacing w:before="0" w:after="0" w:line="330" w:lineRule="exact"/>
        <w:ind w:left="900" w:right="1063" w:firstLine="57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Через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тиждень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загортовування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розсади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горщиках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місці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висадки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рослини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виглядали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здоровими,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зупинялися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рості,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стали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міцнішими, їх висадили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грунт.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2" w:lineRule="exact"/>
        <w:ind w:left="900" w:right="1063" w:firstLine="56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час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вибирання</w:t>
      </w:r>
      <w:r>
        <w:rPr sz="26" baseline="0" dirty="0">
          <w:jc w:val="left"/>
          <w:rFonts w:ascii="Times New Roman" w:hAnsi="Times New Roman" w:cs="Times New Roman"/>
          <w:color w:val="000000"/>
          <w:spacing w:val="5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розсади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вибраковувалися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уражені</w:t>
      </w:r>
      <w:r>
        <w:rPr sz="26" baseline="0" dirty="0">
          <w:jc w:val="left"/>
          <w:rFonts w:ascii="Times New Roman" w:hAnsi="Times New Roman" w:cs="Times New Roman"/>
          <w:color w:val="000000"/>
          <w:spacing w:val="8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хворобами,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пошкоджені</w:t>
      </w:r>
      <w:r>
        <w:rPr sz="26" baseline="0" dirty="0">
          <w:jc w:val="left"/>
          <w:rFonts w:ascii="Times New Roman" w:hAnsi="Times New Roman" w:cs="Times New Roman"/>
          <w:color w:val="000000"/>
          <w:spacing w:val="3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механічно,</w:t>
      </w:r>
      <w:r>
        <w:rPr sz="26" baseline="0" dirty="0">
          <w:jc w:val="left"/>
          <w:rFonts w:ascii="Times New Roman" w:hAnsi="Times New Roman" w:cs="Times New Roman"/>
          <w:color w:val="000000"/>
          <w:spacing w:val="4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відсталі</w:t>
      </w:r>
      <w:r>
        <w:rPr sz="26" baseline="0" dirty="0">
          <w:jc w:val="left"/>
          <w:rFonts w:ascii="Times New Roman" w:hAnsi="Times New Roman" w:cs="Times New Roman"/>
          <w:color w:val="000000"/>
          <w:spacing w:val="4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рості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чи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3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пошкодженою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верхівкою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брунькою рослини. До посадки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обиралася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міцна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розсада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добре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розвиненою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листковою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поверхнею.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Горщечкова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розсада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ранніх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мала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1-2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квіткові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китиці</w:t>
      </w:r>
      <w:r>
        <w:rPr sz="26" baseline="0" dirty="0">
          <w:jc w:val="left"/>
          <w:rFonts w:ascii="Times New Roman" w:hAnsi="Times New Roman" w:cs="Times New Roman"/>
          <w:color w:val="000000"/>
          <w:spacing w:val="-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добре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розвинутими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бутонами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поодинокими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квітками,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скоростиглих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сортів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масових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строків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садіння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одну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квіткову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китицю.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503"/>
          <w:tab w:val="left" w:pos="2791"/>
          <w:tab w:val="left" w:pos="2888"/>
          <w:tab w:val="left" w:pos="3625"/>
          <w:tab w:val="left" w:pos="4682"/>
          <w:tab w:val="left" w:pos="5124"/>
          <w:tab w:val="left" w:pos="6529"/>
          <w:tab w:val="left" w:pos="7206"/>
          <w:tab w:val="left" w:pos="8080"/>
          <w:tab w:val="left" w:pos="8939"/>
          <w:tab w:val="left" w:pos="9329"/>
        </w:tabs>
        <w:spacing w:before="0" w:after="0" w:line="331" w:lineRule="exact"/>
        <w:ind w:left="905" w:right="1063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Значну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увагу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висаджуванні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методами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приділено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сівозміні,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представляє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собою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економічно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й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агротехнічно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обґрунтоване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чергування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забезпечує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підвищення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родючості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ґрунту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врожайності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[165].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чергування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часі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просторі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обов</w:t>
      </w:r>
      <w:r>
        <w:rPr sz="26" baseline="0" dirty="0">
          <w:jc w:val="left"/>
          <w:rFonts w:ascii="Times New Roman" w:hAnsi="Times New Roman" w:cs="Times New Roman"/>
          <w:color w:val="000000"/>
          <w:spacing w:val="-20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язкова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правильних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сівозмін.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Вона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забезпечує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краще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використання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рослинами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родючості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грунту,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запобігає розвитку специфічних для рослин хвороб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шкідників.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21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15" w:lineRule="exact"/>
        <w:ind w:left="904" w:right="1061" w:firstLine="576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93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6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об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сте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 п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дор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6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Ма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т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ер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і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л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и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ст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уден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с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ь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к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о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ї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н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у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ко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о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20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к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онф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ере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н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ц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і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28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По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л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та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в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сь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к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о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9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де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р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ж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в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но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29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агра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р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ної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0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ка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3"/>
          <w:sz w:val="17"/>
          <w:szCs w:val="17"/>
        </w:rPr>
        <w:t>д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е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4"/>
          <w:sz w:val="17"/>
          <w:szCs w:val="17"/>
        </w:rPr>
        <w:t>м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ії</w:t>
      </w:r>
      <w:r>
        <w:rPr sz="17" baseline="0" dirty="0">
          <w:jc w:val="left"/>
          <w:rFonts w:ascii="Times New Roman" w:hAnsi="Times New Roman" w:cs="Times New Roman"/>
          <w:color w:val="000000"/>
          <w:spacing w:val="-9"/>
          <w:sz w:val="17"/>
          <w:szCs w:val="17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I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13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2021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)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6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ВВ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9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68"/>
          <w:sz w:val="26"/>
          <w:szCs w:val="26"/>
        </w:rPr>
        <w:t>АА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59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61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3" w:lineRule="exact"/>
        <w:ind w:left="905" w:right="1061" w:firstLine="57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16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2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щ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и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роб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се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х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ни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Вісник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24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Полтавської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8"/>
          <w:sz w:val="17"/>
          <w:szCs w:val="17"/>
        </w:rPr>
        <w:t> 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державної</w:t>
      </w:r>
      <w:r>
        <w:rPr sz="17" baseline="0" dirty="0">
          <w:jc w:val="left"/>
          <w:rFonts w:ascii="Times New Roman" w:hAnsi="Times New Roman" w:cs="Times New Roman"/>
          <w:color w:val="000000"/>
          <w:sz w:val="17"/>
          <w:szCs w:val="17"/>
        </w:rPr>
        <w:t>  </w:t>
      </w:r>
      <w:r/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аграрної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pacing w:val="-10"/>
          <w:sz w:val="17"/>
          <w:szCs w:val="17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академії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6"/>
          <w:sz w:val="18"/>
          <w:szCs w:val="18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2021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74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81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і: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31210</w:t>
      </w:r>
      <w:r>
        <w:rPr sz="26" baseline="0" dirty="0">
          <w:jc w:val="left"/>
          <w:rFonts w:ascii="Times New Roman" w:hAnsi="Times New Roman" w:cs="Times New Roman"/>
          <w:color w:val="000000"/>
          <w:spacing w:val="-72"/>
          <w:sz w:val="26"/>
          <w:szCs w:val="26"/>
        </w:rPr>
        <w:t>M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s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nyk2021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03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9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1" w:lineRule="exact"/>
        <w:ind w:left="895" w:right="1061" w:firstLine="585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і: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инципи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Дім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18"/>
          <w:szCs w:val="18"/>
        </w:rPr>
        <w:t>.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z w:val="18"/>
          <w:szCs w:val="18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Сад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1"/>
          <w:sz w:val="18"/>
          <w:szCs w:val="18"/>
        </w:rPr>
        <w:t>.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z w:val="18"/>
          <w:szCs w:val="18"/>
        </w:rPr>
        <w:t> </w:t>
      </w:r>
      <w:r>
        <w:rPr sz="17" baseline="0" dirty="0">
          <w:jc w:val="left"/>
          <w:rFonts w:ascii="Times New Roman" w:hAnsi="Times New Roman" w:cs="Times New Roman"/>
          <w:i/>
          <w:iCs/>
          <w:color w:val="000000"/>
          <w:sz w:val="17"/>
          <w:szCs w:val="17"/>
        </w:rPr>
        <w:t>Город</w:t>
      </w:r>
      <w:r>
        <w:rPr sz="18" baseline="0" dirty="0">
          <w:jc w:val="left"/>
          <w:rFonts w:ascii="Times New Roman" w:hAnsi="Times New Roman" w:cs="Times New Roman"/>
          <w:i/>
          <w:iCs/>
          <w:color w:val="000000"/>
          <w:spacing w:val="-22"/>
          <w:sz w:val="18"/>
          <w:szCs w:val="18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2015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№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11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40" w:after="0" w:line="199" w:lineRule="exact"/>
        <w:ind w:left="5181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z w:val="22"/>
          <w:szCs w:val="22"/>
        </w:rPr>
        <w:t>90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3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-312674</wp:posOffset>
            </wp:positionV>
            <wp:extent cx="7559040" cy="10692129"/>
            <wp:effectExtent l="0" t="0" r="0" b="0"/>
            <wp:wrapNone/>
            <wp:docPr id="132" name="Picture 132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2" name="Picture 132"/>
                    <pic:cNvPicPr>
                      <a:picLocks noChangeAspect="0" noChangeArrowheads="1"/>
                    </pic:cNvPicPr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292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33" name="Picture 133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3" name="Picture 133"/>
                    <pic:cNvPicPr>
                      <a:picLocks noChangeAspect="0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6" behindDoc="0" locked="0" layoutInCell="1" allowOverlap="1">
            <wp:simplePos x="0" y="0"/>
            <wp:positionH relativeFrom="page">
              <wp:posOffset>1426210</wp:posOffset>
            </wp:positionH>
            <wp:positionV relativeFrom="paragraph">
              <wp:posOffset>56260</wp:posOffset>
            </wp:positionV>
            <wp:extent cx="4888991" cy="3240023"/>
            <wp:effectExtent l="0" t="0" r="0" b="0"/>
            <wp:wrapNone/>
            <wp:docPr id="134" name="Picture 134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4" name="Picture 134"/>
                    <pic:cNvPicPr>
                      <a:picLocks noChangeAspect="0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4888991" cy="32400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24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4313" w:right="1423" w:hanging="2563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Рис.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16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9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Загартовування розсади помідорів на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місці посадки у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приватному секторі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20" w:after="0" w:line="190" w:lineRule="exact"/>
        <w:ind w:left="1755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Джерело:</w:t>
      </w:r>
      <w:r>
        <w:rPr sz="21" baseline="0" dirty="0">
          <w:jc w:val="left"/>
          <w:rFonts w:ascii="Times New Roman" w:hAnsi="Times New Roman" w:cs="Times New Roman"/>
          <w:color w:val="000000"/>
          <w:spacing w:val="25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авторське фото.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after="7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3324"/>
          <w:tab w:val="left" w:pos="4956"/>
          <w:tab w:val="left" w:pos="6333"/>
          <w:tab w:val="left" w:pos="7601"/>
          <w:tab w:val="left" w:pos="9257"/>
        </w:tabs>
        <w:spacing w:before="0" w:after="0" w:line="327" w:lineRule="exact"/>
        <w:ind w:left="1189" w:right="775" w:firstLine="56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Правильно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розроблена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сівозміна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повинна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відповідати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таким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вимогам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]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: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1" w:lineRule="exact"/>
        <w:ind w:left="1189" w:right="775" w:firstLine="57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підвищувати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родючості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ґрунту,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цій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підставі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врожайність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овочевих культур;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143"/>
          <w:tab w:val="left" w:pos="3006"/>
          <w:tab w:val="left" w:pos="3808"/>
          <w:tab w:val="left" w:pos="5521"/>
          <w:tab w:val="left" w:pos="6385"/>
          <w:tab w:val="left" w:pos="7696"/>
          <w:tab w:val="left" w:pos="8876"/>
        </w:tabs>
        <w:spacing w:before="0" w:after="0" w:line="332" w:lineRule="exact"/>
        <w:ind w:left="1179" w:right="775" w:firstLine="58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-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мати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чергування,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провідні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овочеві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розміщуються після кращих у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біологічному відношенні попередників.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3577"/>
          <w:tab w:val="left" w:pos="3990"/>
          <w:tab w:val="left" w:pos="5825"/>
          <w:tab w:val="left" w:pos="7441"/>
          <w:tab w:val="left" w:pos="9558"/>
        </w:tabs>
        <w:spacing w:before="0" w:after="0" w:line="330" w:lineRule="exact"/>
        <w:ind w:left="1184" w:right="775" w:firstLine="56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Найкращими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біологічному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відношенні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попередниками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огірки,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цибуля,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капуста,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було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враховано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нами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посадці.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Також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розсаду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розмістили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відстані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картоплі,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щоб зменшити загрозу перезараження фітофторозом.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461"/>
          <w:tab w:val="left" w:pos="2864"/>
          <w:tab w:val="left" w:pos="3276"/>
          <w:tab w:val="left" w:pos="3738"/>
          <w:tab w:val="left" w:pos="4001"/>
          <w:tab w:val="left" w:pos="4463"/>
          <w:tab w:val="left" w:pos="4932"/>
          <w:tab w:val="left" w:pos="5514"/>
          <w:tab w:val="left" w:pos="5580"/>
          <w:tab w:val="left" w:pos="5850"/>
          <w:tab w:val="left" w:pos="6319"/>
          <w:tab w:val="left" w:pos="6838"/>
          <w:tab w:val="left" w:pos="7069"/>
          <w:tab w:val="left" w:pos="7866"/>
          <w:tab w:val="left" w:pos="8595"/>
          <w:tab w:val="left" w:pos="9152"/>
          <w:tab w:val="left" w:pos="9579"/>
        </w:tabs>
        <w:spacing w:before="0" w:after="0" w:line="331" w:lineRule="exact"/>
        <w:ind w:left="1189" w:right="775" w:firstLine="56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Низкорослі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сорти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(Титан,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Астероїд)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висаджували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широкорядним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способом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відстанню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між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рядками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60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см,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рядках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30-40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см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Глибина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висаджування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2-5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глибше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горщечка.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Коли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рослина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дещо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витягнута, її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висаджували похило. При цьому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зелені листки не присипалися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ґрунтом,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оскільки вони швидко пошкоджуються грибковими хворобами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джерелом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інфекції.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Більш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високорослі</w:t>
      </w:r>
      <w:r>
        <w:rPr sz="26" baseline="0" dirty="0">
          <w:jc w:val="left"/>
          <w:rFonts w:ascii="Times New Roman" w:hAnsi="Times New Roman" w:cs="Times New Roman"/>
          <w:color w:val="000000"/>
          <w:spacing w:val="1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сорти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помідора</w:t>
      </w:r>
      <w:r>
        <w:rPr sz="26" baseline="0" dirty="0">
          <w:jc w:val="left"/>
          <w:rFonts w:ascii="Times New Roman" w:hAnsi="Times New Roman" w:cs="Times New Roman"/>
          <w:color w:val="000000"/>
          <w:spacing w:val="6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(Етюд,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Лада)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розміщували за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схемою 50*60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см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 Садіння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відбувалося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хмарну погоду або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другій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половині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дня, коли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температура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повітря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знижувалася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кожну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ямку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поливали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(до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води,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оскільки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був</w:t>
      </w:r>
      <w:r>
        <w:rPr sz="26" baseline="0" dirty="0">
          <w:jc w:val="left"/>
          <w:rFonts w:ascii="Times New Roman" w:hAnsi="Times New Roman" w:cs="Times New Roman"/>
          <w:color w:val="000000"/>
          <w:spacing w:val="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достатньо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вологим).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Після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висаджування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ямки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мульчували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шаром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сухого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ґрунту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2-3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см,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зменшує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випаровування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вологи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створює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сприятливі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приживання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Через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5-7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місцях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загиблих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підсаджували нові, 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міжряддя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розпушували.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1099" w:right="866" w:firstLine="0"/>
        <w:jc w:val="right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період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вегетації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догляд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рослинами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полягав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систематичному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розпушуванні міжрядь, виполюванні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бур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’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янів у рядках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поливах (рис.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2).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60" w:after="0" w:line="190" w:lineRule="exact"/>
        <w:ind w:left="5465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9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</w:t>
      </w:r>
      <w:r>
        <w:rPr>
          <w:rFonts w:ascii="Times New Roman" w:hAnsi="Times New Roman" w:cs="Times New Roman"/>
          <w:sz w:val="21"/>
          <w:szCs w:val="21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299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-312674</wp:posOffset>
            </wp:positionV>
            <wp:extent cx="7559040" cy="10692129"/>
            <wp:effectExtent l="0" t="0" r="0" b="0"/>
            <wp:wrapNone/>
            <wp:docPr id="135" name="Picture 135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5" name="Picture 135"/>
                    <pic:cNvPicPr>
                      <a:picLocks noChangeAspect="0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8298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36" name="Picture 136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6" name="Picture 136"/>
                    <pic:cNvPicPr>
                      <a:picLocks noChangeAspect="0" noChangeArrowheads="1"/>
                    </pic:cNvPicPr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00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504"/>
          <w:tab w:val="left" w:pos="4069"/>
          <w:tab w:val="left" w:pos="5408"/>
          <w:tab w:val="left" w:pos="6507"/>
          <w:tab w:val="left" w:pos="6791"/>
          <w:tab w:val="left" w:pos="8254"/>
        </w:tabs>
        <w:spacing w:before="0" w:after="0" w:line="330" w:lineRule="exact"/>
        <w:ind w:left="901" w:right="1065" w:hanging="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помідора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поливалися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зрідка,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враховуючи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достатню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кількість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дощів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початку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літа,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але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великою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кількістю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води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(40-50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л/м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),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щоб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створювати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підвищеної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вологості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повітря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запобігати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поширенню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грибкових хвороб.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0" w:after="0" w:line="331" w:lineRule="exact"/>
        <w:ind w:left="906" w:right="1065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типом росту та галуження розрізняють три види куща:</w:t>
      </w:r>
      <w:r>
        <w:rPr sz="26" baseline="0" dirty="0">
          <w:jc w:val="left"/>
          <w:rFonts w:ascii="Times New Roman" w:hAnsi="Times New Roman" w:cs="Times New Roman"/>
          <w:color w:val="000000"/>
          <w:spacing w:val="3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звичайний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(індетермінантний), штамбовий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детермінантний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[166].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Звичайний кущ 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високорослий, розгалужений,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великою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кількістю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пагонів,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заввишки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більше.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Після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утворення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плодів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стебло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вилягає.</w:t>
      </w:r>
      <w:r>
        <w:rPr sz="26" baseline="0" dirty="0">
          <w:jc w:val="left"/>
          <w:rFonts w:ascii="Times New Roman" w:hAnsi="Times New Roman" w:cs="Times New Roman"/>
          <w:color w:val="000000"/>
          <w:spacing w:val="2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Тому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 була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застосована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колова культура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(рис.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). Ріст куща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починався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30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центральної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бруньки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завершиться восени при настанні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несприятливих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Міжвузля у них довгі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до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15-20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більше.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Китиці сформувалися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через 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-3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листки.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02" behindDoc="0" locked="0" layoutInCell="1" allowOverlap="1">
            <wp:simplePos x="0" y="0"/>
            <wp:positionH relativeFrom="page">
              <wp:posOffset>1069975</wp:posOffset>
            </wp:positionH>
            <wp:positionV relativeFrom="paragraph">
              <wp:posOffset>28321</wp:posOffset>
            </wp:positionV>
            <wp:extent cx="2365248" cy="3166872"/>
            <wp:effectExtent l="0" t="0" r="0" b="0"/>
            <wp:wrapNone/>
            <wp:docPr id="137" name="Picture 137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7" name="Picture 137"/>
                    <pic:cNvPicPr>
                      <a:picLocks noChangeAspect="0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2365248" cy="31668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6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5" w:lineRule="exact"/>
        <w:ind w:left="1626" w:right="-40" w:hanging="591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Рис.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 Догляд за помідорами за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методами органічного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2581" w:right="-40" w:hanging="1306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землеробства у приватному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секторі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20" w:after="0" w:line="190" w:lineRule="exact"/>
        <w:ind w:left="1471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Джерело:</w:t>
      </w:r>
      <w:r>
        <w:rPr sz="21" baseline="0" dirty="0">
          <w:jc w:val="left"/>
          <w:rFonts w:ascii="Times New Roman" w:hAnsi="Times New Roman" w:cs="Times New Roman"/>
          <w:color w:val="000000"/>
          <w:spacing w:val="25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авторські 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ф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от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о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.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1"/>
          <w:szCs w:val="1"/>
          <w:lang w:val="en-US"/>
        </w:rPr>
      </w:pPr>
      <w:r>
        <w:rPr>
          <w:rFonts w:ascii="Times New Roman" w:hAnsi="Times New Roman" w:cs="Times New Roman"/>
          <w:sz w:val="1"/>
          <w:szCs w:val="1"/>
        </w:rPr>
        <w:br w:type="column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305" behindDoc="0" locked="0" layoutInCell="1" allowOverlap="1">
            <wp:simplePos x="0" y="0"/>
            <wp:positionH relativeFrom="page">
              <wp:posOffset>3864609</wp:posOffset>
            </wp:positionH>
            <wp:positionV relativeFrom="paragraph">
              <wp:posOffset>40386</wp:posOffset>
            </wp:positionV>
            <wp:extent cx="2356104" cy="3145535"/>
            <wp:effectExtent l="0" t="0" r="0" b="0"/>
            <wp:wrapNone/>
            <wp:docPr id="138" name="Picture 138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8" name="Picture 138"/>
                    <pic:cNvPicPr>
                      <a:picLocks noChangeAspect="0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2356104" cy="3145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71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72" w:right="-40" w:hanging="72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Рис.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3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Колова культура для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помідора сорту Етюд 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cols w:num="2" w:space="0" w:equalWidth="0">
            <w:col w:w="5144" w:space="792"/>
            <w:col w:w="3670" w:space="0"/>
          </w:cols>
          <w:docGrid w:linePitch="360"/>
        </w:sectPr>
        <w:spacing w:before="40" w:after="0" w:line="232" w:lineRule="exact"/>
        <w:ind w:left="240" w:right="0" w:firstLine="0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приватному секторі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after="72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619"/>
          <w:tab w:val="left" w:pos="3905"/>
          <w:tab w:val="left" w:pos="4131"/>
          <w:tab w:val="left" w:pos="4817"/>
          <w:tab w:val="left" w:pos="5038"/>
          <w:tab w:val="left" w:pos="5714"/>
          <w:tab w:val="left" w:pos="5993"/>
          <w:tab w:val="left" w:pos="6862"/>
          <w:tab w:val="left" w:pos="7241"/>
          <w:tab w:val="left" w:pos="8210"/>
          <w:tab w:val="left" w:pos="8998"/>
        </w:tabs>
        <w:spacing w:before="0" w:after="0" w:line="330" w:lineRule="exact"/>
        <w:ind w:left="901" w:right="1063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детермінантних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Астероїд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стебло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низькоросле,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закінчується суцвіттям.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Ріст його продовжується завдяки розвитку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бокового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пагона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пазушної</w:t>
      </w:r>
      <w:r>
        <w:rPr sz="26" baseline="0" dirty="0">
          <w:jc w:val="left"/>
          <w:rFonts w:ascii="Times New Roman" w:hAnsi="Times New Roman" w:cs="Times New Roman"/>
          <w:color w:val="000000"/>
          <w:spacing w:val="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бруньки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і.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Висота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куща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5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65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Галуження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добре.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Міжвузля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них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середньої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довжини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(7-15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см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).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Суцвіття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формуються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переважно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через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два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листки.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Оскільки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характеризується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високою врожайністю,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нього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теж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використовувалася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колова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культура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метою запобігання обламування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па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онів.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89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364"/>
        </w:tabs>
        <w:spacing w:before="0" w:after="0" w:line="211" w:lineRule="exact"/>
        <w:ind w:left="895" w:right="397" w:firstLine="585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6	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7"/>
          <w:sz w:val="26"/>
          <w:szCs w:val="26"/>
        </w:rPr>
        <w:t>Ю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0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9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оло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ниц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05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50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40" w:after="0" w:line="199" w:lineRule="exact"/>
        <w:ind w:left="5181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z w:val="22"/>
          <w:szCs w:val="22"/>
        </w:rPr>
        <w:t>92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535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39" name="Picture 139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39" name="Picture 139"/>
                    <pic:cNvPicPr>
                      <a:picLocks noChangeAspect="0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9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335" w:lineRule="exact"/>
        <w:ind w:left="1189" w:right="793" w:firstLine="56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початку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серпня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нами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зроблені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заміри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біометричних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показників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 за умов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 землеробства (табл.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3)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[162].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20" w:after="0" w:line="258" w:lineRule="exact"/>
        <w:ind w:left="1370" w:right="0" w:firstLine="0"/>
      </w:pPr>
      <w:r/>
      <w:r>
        <w:rPr sz="24" baseline="1" dirty="0">
          <w:jc w:val="left"/>
          <w:rFonts w:ascii="Arial Narrow" w:hAnsi="Arial Narrow" w:cs="Arial Narrow"/>
          <w:b/>
          <w:bCs/>
          <w:color w:val="000000"/>
          <w:spacing w:val="20"/>
          <w:position w:val="1"/>
          <w:sz w:val="24"/>
          <w:szCs w:val="24"/>
        </w:rPr>
        <w:t>З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spacing w:val="-17"/>
          <w:position w:val="-1"/>
          <w:sz w:val="26"/>
          <w:szCs w:val="26"/>
        </w:rPr>
        <w:t>.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spacing w:val="21"/>
          <w:position w:val="-1"/>
          <w:sz w:val="26"/>
          <w:szCs w:val="26"/>
        </w:rPr>
        <w:t> </w:t>
      </w:r>
      <w:r>
        <w:rPr sz="9" baseline="12" dirty="0">
          <w:jc w:val="left"/>
          <w:rFonts w:ascii="Franklin Gothic Heavy" w:hAnsi="Franklin Gothic Heavy" w:cs="Franklin Gothic Heavy"/>
          <w:color w:val="000000"/>
          <w:spacing w:val="-25"/>
          <w:position w:val="12"/>
          <w:sz w:val="9"/>
          <w:szCs w:val="9"/>
        </w:rPr>
        <w:t>-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spacing w:val="-137"/>
          <w:position w:val="-1"/>
          <w:sz w:val="26"/>
          <w:szCs w:val="26"/>
        </w:rPr>
        <w:t>Б</w:t>
      </w:r>
      <w:r>
        <w:rPr sz="9" baseline="12" dirty="0">
          <w:jc w:val="left"/>
          <w:rFonts w:ascii="Franklin Gothic Heavy" w:hAnsi="Franklin Gothic Heavy" w:cs="Franklin Gothic Heavy"/>
          <w:color w:val="000000"/>
          <w:position w:val="12"/>
          <w:sz w:val="9"/>
          <w:szCs w:val="9"/>
        </w:rPr>
        <w:t>т</w:t>
      </w:r>
      <w:r>
        <w:rPr sz="9" baseline="12" dirty="0">
          <w:jc w:val="left"/>
          <w:rFonts w:ascii="Franklin Gothic Heavy" w:hAnsi="Franklin Gothic Heavy" w:cs="Franklin Gothic Heavy"/>
          <w:color w:val="000000"/>
          <w:spacing w:val="-1"/>
          <w:position w:val="12"/>
          <w:sz w:val="9"/>
          <w:szCs w:val="9"/>
        </w:rPr>
        <w:t>п </w:t>
      </w:r>
      <w:r>
        <w:rPr sz="9" baseline="12" dirty="0">
          <w:jc w:val="left"/>
          <w:rFonts w:ascii="Franklin Gothic Heavy" w:hAnsi="Franklin Gothic Heavy" w:cs="Franklin Gothic Heavy"/>
          <w:color w:val="000000"/>
          <w:position w:val="12"/>
          <w:sz w:val="9"/>
          <w:szCs w:val="9"/>
        </w:rPr>
        <w:t> 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spacing w:val="-61"/>
          <w:position w:val="-1"/>
          <w:sz w:val="26"/>
          <w:szCs w:val="26"/>
        </w:rPr>
        <w:t>і</w:t>
      </w:r>
      <w:r>
        <w:rPr sz="9" baseline="12" dirty="0">
          <w:jc w:val="left"/>
          <w:rFonts w:ascii="Franklin Gothic Heavy" w:hAnsi="Franklin Gothic Heavy" w:cs="Franklin Gothic Heavy"/>
          <w:color w:val="000000"/>
          <w:spacing w:val="-17"/>
          <w:position w:val="12"/>
          <w:sz w:val="9"/>
          <w:szCs w:val="9"/>
        </w:rPr>
        <w:t>•</w:t>
      </w:r>
      <w:r>
        <w:rPr sz="9" baseline="12" dirty="0">
          <w:jc w:val="left"/>
          <w:rFonts w:ascii="Franklin Gothic Heavy" w:hAnsi="Franklin Gothic Heavy" w:cs="Franklin Gothic Heavy"/>
          <w:color w:val="000000"/>
          <w:position w:val="12"/>
          <w:sz w:val="9"/>
          <w:szCs w:val="9"/>
        </w:rPr>
        <w:t> 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position w:val="-1"/>
          <w:sz w:val="26"/>
          <w:szCs w:val="26"/>
        </w:rPr>
        <w:t>ометрич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spacing w:val="-43"/>
          <w:position w:val="-1"/>
          <w:sz w:val="26"/>
          <w:szCs w:val="26"/>
        </w:rPr>
        <w:t>н</w:t>
      </w:r>
      <w:r>
        <w:rPr sz="9" baseline="12" dirty="0">
          <w:jc w:val="left"/>
          <w:rFonts w:ascii="Franklin Gothic Heavy" w:hAnsi="Franklin Gothic Heavy" w:cs="Franklin Gothic Heavy"/>
          <w:color w:val="000000"/>
          <w:spacing w:val="-18"/>
          <w:position w:val="12"/>
          <w:sz w:val="9"/>
          <w:szCs w:val="9"/>
        </w:rPr>
        <w:t>•</w:t>
      </w:r>
      <w:r>
        <w:rPr sz="9" baseline="12" dirty="0">
          <w:jc w:val="left"/>
          <w:rFonts w:ascii="Franklin Gothic Heavy" w:hAnsi="Franklin Gothic Heavy" w:cs="Franklin Gothic Heavy"/>
          <w:color w:val="000000"/>
          <w:spacing w:val="-13"/>
          <w:position w:val="12"/>
          <w:sz w:val="9"/>
          <w:szCs w:val="9"/>
        </w:rPr>
        <w:t> 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position w:val="-1"/>
          <w:sz w:val="26"/>
          <w:szCs w:val="26"/>
        </w:rPr>
        <w:t>і показники рослин пом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spacing w:val="-57"/>
          <w:position w:val="-1"/>
          <w:sz w:val="26"/>
          <w:szCs w:val="26"/>
        </w:rPr>
        <w:t>і</w:t>
      </w:r>
      <w:r>
        <w:rPr sz="9" baseline="12" dirty="0">
          <w:jc w:val="left"/>
          <w:rFonts w:ascii="Franklin Gothic Heavy" w:hAnsi="Franklin Gothic Heavy" w:cs="Franklin Gothic Heavy"/>
          <w:color w:val="000000"/>
          <w:spacing w:val="-18"/>
          <w:position w:val="12"/>
          <w:sz w:val="9"/>
          <w:szCs w:val="9"/>
        </w:rPr>
        <w:t>•</w:t>
      </w:r>
      <w:r>
        <w:rPr sz="9" baseline="12" dirty="0">
          <w:jc w:val="left"/>
          <w:rFonts w:ascii="Franklin Gothic Heavy" w:hAnsi="Franklin Gothic Heavy" w:cs="Franklin Gothic Heavy"/>
          <w:color w:val="000000"/>
          <w:spacing w:val="-5"/>
          <w:position w:val="12"/>
          <w:sz w:val="9"/>
          <w:szCs w:val="9"/>
        </w:rPr>
        <w:t> 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position w:val="-1"/>
          <w:sz w:val="26"/>
          <w:szCs w:val="26"/>
        </w:rPr>
        <w:t>дор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spacing w:val="-54"/>
          <w:position w:val="-1"/>
          <w:sz w:val="26"/>
          <w:szCs w:val="26"/>
        </w:rPr>
        <w:t>і</w:t>
      </w:r>
      <w:r>
        <w:rPr sz="9" baseline="12" dirty="0">
          <w:jc w:val="left"/>
          <w:rFonts w:ascii="Franklin Gothic Heavy" w:hAnsi="Franklin Gothic Heavy" w:cs="Franklin Gothic Heavy"/>
          <w:color w:val="000000"/>
          <w:position w:val="12"/>
          <w:sz w:val="9"/>
          <w:szCs w:val="9"/>
        </w:rPr>
        <w:t>•</w:t>
      </w:r>
      <w:r>
        <w:rPr sz="26" baseline="-1" dirty="0">
          <w:jc w:val="left"/>
          <w:rFonts w:ascii="Times New Roman" w:hAnsi="Times New Roman" w:cs="Times New Roman"/>
          <w:b/>
          <w:bCs/>
          <w:color w:val="000000"/>
          <w:position w:val="-1"/>
          <w:sz w:val="26"/>
          <w:szCs w:val="26"/>
        </w:rPr>
        <w:t>в, вирощених методами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232" w:lineRule="exact"/>
        <w:ind w:left="2532" w:right="0" w:firstLine="0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органічного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землеробства у приватному секторі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7159"/>
          <w:tab w:val="left" w:pos="7735"/>
          <w:tab w:val="left" w:pos="7874"/>
          <w:tab w:val="left" w:pos="8709"/>
        </w:tabs>
        <w:spacing w:before="0" w:after="0" w:line="297" w:lineRule="exact"/>
        <w:ind w:left="6357" w:right="793" w:hanging="3032"/>
      </w:pPr>
      <w:r/>
      <w:r>
        <w:rPr sz="21" baseline="0" dirty="0">
          <w:jc w:val="left"/>
          <w:rFonts w:ascii="Times New Roman" w:hAnsi="Times New Roman" w:cs="Times New Roman"/>
          <w:color w:val="000000"/>
          <w:spacing w:val="22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оказник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Сорт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Етюд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Лада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Титан	</w:t>
      </w:r>
      <w:r>
        <w:rPr sz="21" baseline="0" dirty="0">
          <w:jc w:val="left"/>
          <w:rFonts w:ascii="Times New Roman" w:hAnsi="Times New Roman" w:cs="Times New Roman"/>
          <w:color w:val="000000"/>
          <w:spacing w:val="20"/>
          <w:sz w:val="21"/>
          <w:szCs w:val="21"/>
        </w:rPr>
        <w:t>А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стероїд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6481"/>
          <w:tab w:val="left" w:pos="6529"/>
          <w:tab w:val="left" w:pos="6573"/>
          <w:tab w:val="left" w:pos="7249"/>
          <w:tab w:val="left" w:pos="7346"/>
          <w:tab w:val="left" w:pos="8023"/>
          <w:tab w:val="left" w:pos="8071"/>
          <w:tab w:val="left" w:pos="8114"/>
          <w:tab w:val="left" w:pos="9049"/>
          <w:tab w:val="left" w:pos="9106"/>
        </w:tabs>
        <w:spacing w:before="0" w:after="0" w:line="292" w:lineRule="exact"/>
        <w:ind w:left="1519" w:right="793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Висота куща,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см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86	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15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109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78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Висота стебла,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см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60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120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82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58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Тов</w:t>
      </w:r>
      <w:r>
        <w:rPr sz="21" baseline="0" dirty="0">
          <w:jc w:val="left"/>
          <w:rFonts w:ascii="Times New Roman" w:hAnsi="Times New Roman" w:cs="Times New Roman"/>
          <w:color w:val="000000"/>
          <w:spacing w:val="22"/>
          <w:sz w:val="21"/>
          <w:szCs w:val="21"/>
        </w:rPr>
        <w:t>щ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ина стебла біля кореневої шийки,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мм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6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5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6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5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pacing w:val="30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аса стебла,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г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174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223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190	</w:t>
      </w:r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1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7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6496"/>
          <w:tab w:val="left" w:pos="6539"/>
          <w:tab w:val="left" w:pos="7259"/>
          <w:tab w:val="left" w:pos="7351"/>
          <w:tab w:val="left" w:pos="8023"/>
          <w:tab w:val="left" w:pos="8081"/>
          <w:tab w:val="left" w:pos="8124"/>
          <w:tab w:val="left" w:pos="9039"/>
          <w:tab w:val="left" w:pos="9113"/>
        </w:tabs>
        <w:spacing w:before="0" w:after="0" w:line="292" w:lineRule="exact"/>
        <w:ind w:left="1519" w:right="793" w:firstLine="5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Довжина листка,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см		</w:t>
      </w:r>
      <w:r>
        <w:rPr sz="21" baseline="0" dirty="0">
          <w:jc w:val="left"/>
          <w:rFonts w:ascii="Times New Roman" w:hAnsi="Times New Roman" w:cs="Times New Roman"/>
          <w:color w:val="000000"/>
          <w:spacing w:val="-6"/>
          <w:sz w:val="21"/>
          <w:szCs w:val="21"/>
        </w:rPr>
        <w:t>1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9		</w:t>
      </w:r>
      <w:r>
        <w:rPr sz="21" baseline="0" dirty="0">
          <w:jc w:val="left"/>
          <w:rFonts w:ascii="Times New Roman" w:hAnsi="Times New Roman" w:cs="Times New Roman"/>
          <w:color w:val="000000"/>
          <w:spacing w:val="-15"/>
          <w:sz w:val="21"/>
          <w:szCs w:val="21"/>
        </w:rPr>
        <w:t>1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9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pacing w:val="31"/>
          <w:sz w:val="21"/>
          <w:szCs w:val="21"/>
        </w:rPr>
        <w:t>Ш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ирина листка,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см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5,5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3,5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6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5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Довжина кореню,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см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25	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3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27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20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pacing w:val="30"/>
          <w:sz w:val="21"/>
          <w:szCs w:val="21"/>
        </w:rPr>
        <w:t>М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аса кореню,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г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116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149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118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107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40" w:after="0" w:line="190" w:lineRule="exact"/>
        <w:ind w:left="1754" w:right="0" w:firstLine="0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Джерело:</w:t>
      </w:r>
      <w:r>
        <w:rPr sz="21" baseline="0" dirty="0">
          <w:jc w:val="left"/>
          <w:rFonts w:ascii="Times New Roman" w:hAnsi="Times New Roman" w:cs="Times New Roman"/>
          <w:color w:val="000000"/>
          <w:spacing w:val="25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авторські дослідження.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after="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2571"/>
          <w:tab w:val="left" w:pos="4668"/>
          <w:tab w:val="left" w:pos="5537"/>
          <w:tab w:val="left" w:pos="6400"/>
          <w:tab w:val="left" w:pos="6966"/>
          <w:tab w:val="left" w:pos="8417"/>
          <w:tab w:val="left" w:pos="8849"/>
        </w:tabs>
        <w:spacing w:before="0" w:after="0" w:line="331" w:lineRule="exact"/>
        <w:ind w:left="1189" w:right="733" w:firstLine="56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Найбільшою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висотою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головного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стебла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характеризуються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Лада,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відповідає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сортовим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особливостям.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Також достатність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вологи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сприяла тому,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висота кущів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Астероїд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пізньостиглого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перевищують їх сортові характеристики (табл.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2) приблизно на 20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13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1179" w:right="733" w:firstLine="58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Стебла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товстіше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помідора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пізньостиглого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Титан,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 Етюд.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28" w:lineRule="exact"/>
        <w:ind w:left="1189" w:right="733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 масою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стебел найбільшими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 ранньостиглий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 помідора Лада,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вагою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223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г,</w:t>
      </w:r>
      <w:r>
        <w:rPr sz="26" baseline="0" dirty="0">
          <w:jc w:val="left"/>
          <w:rFonts w:ascii="Times New Roman" w:hAnsi="Times New Roman" w:cs="Times New Roman"/>
          <w:color w:val="000000"/>
          <w:spacing w:val="2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пізньостиглий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Титан,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легше.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Тоді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ранньостиглі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сорти Етюд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Астероїд мають незначні розходження у 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3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686"/>
          <w:tab w:val="left" w:pos="3733"/>
          <w:tab w:val="left" w:pos="4778"/>
          <w:tab w:val="left" w:pos="5815"/>
          <w:tab w:val="left" w:pos="6208"/>
          <w:tab w:val="left" w:pos="7677"/>
          <w:tab w:val="left" w:pos="8872"/>
        </w:tabs>
        <w:spacing w:before="0" w:after="0" w:line="331" w:lineRule="exact"/>
        <w:ind w:left="1184" w:right="733" w:firstLine="56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Найбільшу довжину листка мають помідори сортів Етюд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Титан (12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4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відповідно),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тоді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сортів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Лада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Астероїд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мають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однакову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довжину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листка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9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см.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цьому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широкі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листки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сортів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Етюд,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 	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Астероїд.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Листки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 Лада є найменшими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межах 3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,5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773"/>
          <w:tab w:val="left" w:pos="3723"/>
          <w:tab w:val="left" w:pos="4347"/>
          <w:tab w:val="left" w:pos="5485"/>
          <w:tab w:val="left" w:pos="7506"/>
          <w:tab w:val="left" w:pos="8346"/>
          <w:tab w:val="left" w:pos="9128"/>
          <w:tab w:val="left" w:pos="9449"/>
        </w:tabs>
        <w:spacing w:before="0" w:after="0" w:line="331" w:lineRule="exact"/>
        <w:ind w:left="1189" w:right="733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довжиною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масою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коренів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отримуємо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відповідність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висоти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куща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чим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вищий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кущ,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тим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довший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важчий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його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корінь.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Отже,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найбільший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корінь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має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Лада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його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найбільшою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вагою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33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149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Тоді</w:t>
      </w:r>
      <w:r>
        <w:rPr sz="26" baseline="0" dirty="0">
          <w:jc w:val="left"/>
          <w:rFonts w:ascii="Times New Roman" w:hAnsi="Times New Roman" w:cs="Times New Roman"/>
          <w:color w:val="000000"/>
          <w:spacing w:val="3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Етюд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пізньостиглого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мають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майже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відповідні</w:t>
      </w:r>
      <w:r>
        <w:rPr sz="26" baseline="0" dirty="0">
          <w:jc w:val="left"/>
          <w:rFonts w:ascii="Times New Roman" w:hAnsi="Times New Roman" w:cs="Times New Roman"/>
          <w:color w:val="000000"/>
          <w:spacing w:val="-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показники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кореня.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Астероїд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найменшою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висоти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куща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має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найменші показники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довжини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ваги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кореня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20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с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107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г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2" w:lineRule="exact"/>
        <w:ind w:left="1189" w:right="733" w:firstLine="570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визначення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потенційної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врожайності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різних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ті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нами були зроблені заміри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плодів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(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 4)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[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162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]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1189" w:right="733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наведеними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даними</w:t>
      </w:r>
      <w:r>
        <w:rPr sz="26" baseline="0" dirty="0">
          <w:jc w:val="left"/>
          <w:rFonts w:ascii="Times New Roman" w:hAnsi="Times New Roman" w:cs="Times New Roman"/>
          <w:color w:val="000000"/>
          <w:spacing w:val="7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видно,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найбільшу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кількість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плодів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має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ранньостиглий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Етюд,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однак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вони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невеличкими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діаметром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вагою.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Відповідного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діаметру,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але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більшої ваги на 9,6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%,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має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пізньостиглого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Титан.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 цьому кількість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плодів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нього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220" w:after="0" w:line="199" w:lineRule="exact"/>
        <w:ind w:left="5465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pacing w:val="-8"/>
          <w:sz w:val="22"/>
          <w:szCs w:val="22"/>
        </w:rPr>
        <w:t>9</w:t>
      </w:r>
      <w:r>
        <w:rPr sz="22" baseline="0" dirty="0">
          <w:jc w:val="left"/>
          <w:rFonts w:ascii="Times New Roman" w:hAnsi="Times New Roman" w:cs="Times New Roman"/>
          <w:color w:val="000000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> </w:t>
      </w:r>
      <w:r/>
      <w:r/>
      <w:r>
        <w:br w:type="page"/>
      </w:r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drawing>
          <wp:anchor simplePos="0" relativeHeight="251658409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-312675</wp:posOffset>
            </wp:positionV>
            <wp:extent cx="7559040" cy="10692130"/>
            <wp:effectExtent l="0" t="0" r="0" b="0"/>
            <wp:wrapNone/>
            <wp:docPr id="140" name="Picture 140"/>
            <wp:cNvGraphicFramePr>
              <a:graphicFrameLocks noChangeAspect="1"/>
            </wp:cNvGraphicFramePr>
            <a:graphic>
              <a:graphicData uri="http://schemas.openxmlformats.org/drawingml/2006/picture">
                <pic:pic xmlns:pic="http://schemas.openxmlformats.org/drawingml/2006/picture">
                  <pic:nvPicPr>
                    <pic:cNvPr id="140" name="Picture 140"/>
                    <pic:cNvPicPr>
                      <a:picLocks noChangeAspect="0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7559040" cy="10692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105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1970"/>
          <w:tab w:val="left" w:pos="2978"/>
          <w:tab w:val="left" w:pos="4135"/>
          <w:tab w:val="left" w:pos="5460"/>
          <w:tab w:val="left" w:pos="7648"/>
          <w:tab w:val="left" w:pos="8608"/>
        </w:tabs>
        <w:spacing w:before="0" w:after="0" w:line="329" w:lineRule="exact"/>
        <w:ind w:left="896" w:right="1065" w:firstLine="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майже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вдвічі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менша.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Астероїд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характеризується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найменшою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кількістю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плодів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їх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розмірами,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тоді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 ранньостиглого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 Лада має на 40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більше плодів від нього,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 їх розміри є найбільшими серед інших сортів.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0" w:lineRule="exact"/>
        <w:ind w:left="3042" w:right="1065" w:hanging="1925"/>
      </w:pP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5"/>
          <w:sz w:val="26"/>
          <w:szCs w:val="26"/>
        </w:rPr>
        <w:t>4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-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Показники плодів помідорів, вирощених методами органічного</w:t>
      </w:r>
      <w:r>
        <w:rPr>
          <w:rFonts w:ascii="Times New Roman" w:hAnsi="Times New Roman" w:cs="Times New Roman"/>
          <w:sz w:val="26"/>
          <w:szCs w:val="26"/>
        </w:rPr>
        <w:t>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b/>
          <w:bCs/>
          <w:color w:val="000000"/>
          <w:sz w:val="26"/>
          <w:szCs w:val="26"/>
        </w:rPr>
        <w:t>землеробства у приватному секторі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6660"/>
          <w:tab w:val="left" w:pos="7242"/>
          <w:tab w:val="left" w:pos="7385"/>
          <w:tab w:val="left" w:pos="8220"/>
        </w:tabs>
        <w:spacing w:before="0" w:after="0" w:line="297" w:lineRule="exact"/>
        <w:ind w:left="5859" w:right="1065" w:hanging="2817"/>
      </w:pPr>
      <w:r/>
      <w:r>
        <w:rPr sz="21" baseline="0" dirty="0">
          <w:jc w:val="left"/>
          <w:rFonts w:ascii="Times New Roman" w:hAnsi="Times New Roman" w:cs="Times New Roman"/>
          <w:color w:val="000000"/>
          <w:spacing w:val="21"/>
          <w:sz w:val="21"/>
          <w:szCs w:val="21"/>
        </w:rPr>
        <w:t>П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оказник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Сорт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Ет</w:t>
      </w:r>
      <w:r>
        <w:rPr sz="21" baseline="0" dirty="0">
          <w:jc w:val="left"/>
          <w:rFonts w:ascii="Times New Roman" w:hAnsi="Times New Roman" w:cs="Times New Roman"/>
          <w:color w:val="000000"/>
          <w:spacing w:val="20"/>
          <w:sz w:val="21"/>
          <w:szCs w:val="21"/>
        </w:rPr>
        <w:t>ю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Лада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Титан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Астероїд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6026"/>
          <w:tab w:val="left" w:pos="6736"/>
          <w:tab w:val="left" w:pos="6794"/>
          <w:tab w:val="left" w:pos="6851"/>
          <w:tab w:val="left" w:pos="7538"/>
          <w:tab w:val="left" w:pos="7591"/>
          <w:tab w:val="left" w:pos="8584"/>
          <w:tab w:val="left" w:pos="8633"/>
        </w:tabs>
        <w:spacing w:before="0" w:after="0" w:line="286" w:lineRule="exact"/>
        <w:ind w:left="1452" w:right="1065" w:hanging="5"/>
      </w:pP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Кількість плодів на кущі,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шт.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35	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7		</w:t>
      </w:r>
      <w:r>
        <w:rPr sz="21" baseline="0" dirty="0">
          <w:jc w:val="left"/>
          <w:rFonts w:ascii="Times New Roman" w:hAnsi="Times New Roman" w:cs="Times New Roman"/>
          <w:color w:val="000000"/>
          <w:spacing w:val="-7"/>
          <w:sz w:val="21"/>
          <w:szCs w:val="21"/>
        </w:rPr>
        <w:t>1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8	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5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Діаметр плоду,</w:t>
      </w:r>
      <w:r>
        <w:rPr sz="21" baseline="0" dirty="0">
          <w:jc w:val="left"/>
          <w:rFonts w:ascii="Times New Roman" w:hAnsi="Times New Roman" w:cs="Times New Roman"/>
          <w:color w:val="000000"/>
          <w:spacing w:val="28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см	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1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9		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3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1		</w:t>
      </w:r>
      <w:r>
        <w:rPr sz="21" baseline="0" dirty="0">
          <w:jc w:val="left"/>
          <w:rFonts w:ascii="Times New Roman" w:hAnsi="Times New Roman" w:cs="Times New Roman"/>
          <w:color w:val="000000"/>
          <w:spacing w:val="-4"/>
          <w:sz w:val="21"/>
          <w:szCs w:val="21"/>
        </w:rPr>
        <w:t>1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9	</w:t>
      </w:r>
      <w:r>
        <w:rPr sz="21" baseline="0" dirty="0">
          <w:jc w:val="left"/>
          <w:rFonts w:ascii="Times New Roman" w:hAnsi="Times New Roman" w:cs="Times New Roman"/>
          <w:color w:val="000000"/>
          <w:spacing w:val="-7"/>
          <w:sz w:val="21"/>
          <w:szCs w:val="21"/>
        </w:rPr>
        <w:t>1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8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pacing w:val="21"/>
          <w:sz w:val="21"/>
          <w:szCs w:val="21"/>
        </w:rPr>
        <w:t>В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ага плоду,</w:t>
      </w:r>
      <w:r>
        <w:rPr sz="21" baseline="0" dirty="0">
          <w:jc w:val="left"/>
          <w:rFonts w:ascii="Times New Roman" w:hAnsi="Times New Roman" w:cs="Times New Roman"/>
          <w:color w:val="000000"/>
          <w:spacing w:val="29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г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94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387	</w:t>
      </w:r>
      <w:r>
        <w:rPr sz="21" baseline="0" dirty="0">
          <w:jc w:val="left"/>
          <w:rFonts w:ascii="Times New Roman" w:hAnsi="Times New Roman" w:cs="Times New Roman"/>
          <w:color w:val="000000"/>
          <w:spacing w:val="-3"/>
          <w:sz w:val="21"/>
          <w:szCs w:val="21"/>
        </w:rPr>
        <w:t>10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3	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67</w:t>
      </w:r>
      <w:r>
        <w:rPr>
          <w:rFonts w:ascii="Times New Roman" w:hAnsi="Times New Roman" w:cs="Times New Roman"/>
          <w:sz w:val="21"/>
          <w:szCs w:val="21"/>
        </w:rPr>
        <w:t> </w:t>
      </w:r>
      <w:r>
        <w:br w:type="textWrapping" w:clear="all"/>
      </w:r>
      <w:r/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Джерело:</w:t>
      </w:r>
      <w:r>
        <w:rPr sz="21" baseline="0" dirty="0">
          <w:jc w:val="left"/>
          <w:rFonts w:ascii="Times New Roman" w:hAnsi="Times New Roman" w:cs="Times New Roman"/>
          <w:color w:val="000000"/>
          <w:spacing w:val="25"/>
          <w:sz w:val="21"/>
          <w:szCs w:val="21"/>
        </w:rPr>
        <w:t> </w:t>
      </w:r>
      <w:r>
        <w:rPr sz="21" baseline="0" dirty="0">
          <w:jc w:val="left"/>
          <w:rFonts w:ascii="Times New Roman" w:hAnsi="Times New Roman" w:cs="Times New Roman"/>
          <w:color w:val="000000"/>
          <w:sz w:val="21"/>
          <w:szCs w:val="21"/>
        </w:rPr>
        <w:t>авторські дослідження.</w:t>
      </w:r>
      <w:r>
        <w:rPr>
          <w:rFonts w:ascii="Times New Roman" w:hAnsi="Times New Roman" w:cs="Times New Roman"/>
          <w:sz w:val="21"/>
          <w:szCs w:val="21"/>
        </w:rPr>
        <w:t> </w:t>
      </w:r>
      <w:r/>
    </w:p>
    <w:p>
      <w:pPr>
        <w:spacing w:after="4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tabs>
          <w:tab w:val="left" w:pos="1818"/>
          <w:tab w:val="left" w:pos="3771"/>
          <w:tab w:val="left" w:pos="5029"/>
          <w:tab w:val="left" w:pos="6795"/>
          <w:tab w:val="left" w:pos="7189"/>
          <w:tab w:val="left" w:pos="8264"/>
        </w:tabs>
        <w:spacing w:before="0" w:after="0" w:line="332" w:lineRule="exact"/>
        <w:ind w:left="906" w:right="1064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Доцільно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зауважити,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помідори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потребують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проведення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заходів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проти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колорадського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жука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фітофторозу.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умовах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рекомендується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проти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колорадського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жука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застосовувати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бітоксибацилін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(20-30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води)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період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відродження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личинок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11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повторно через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5-7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днів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[167].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4430"/>
          <w:tab w:val="left" w:pos="9163"/>
          <w:tab w:val="left" w:pos="9461"/>
        </w:tabs>
        <w:spacing w:before="0" w:after="0" w:line="331" w:lineRule="exact"/>
        <w:ind w:left="906" w:right="1064" w:firstLine="570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захисту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</w:t>
      </w:r>
      <w:r>
        <w:rPr sz="26" baseline="0" dirty="0">
          <w:jc w:val="left"/>
          <w:rFonts w:ascii="Times New Roman" w:hAnsi="Times New Roman" w:cs="Times New Roman"/>
          <w:color w:val="000000"/>
          <w:spacing w:val="3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</w:t>
      </w:r>
      <w:r>
        <w:rPr sz="26" baseline="0" dirty="0">
          <w:jc w:val="left"/>
          <w:rFonts w:ascii="Times New Roman" w:hAnsi="Times New Roman" w:cs="Times New Roman"/>
          <w:color w:val="000000"/>
          <w:spacing w:val="3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фітофторозу</w:t>
      </w:r>
      <w:r>
        <w:rPr sz="26" baseline="0" dirty="0">
          <w:jc w:val="left"/>
          <w:rFonts w:ascii="Times New Roman" w:hAnsi="Times New Roman" w:cs="Times New Roman"/>
          <w:color w:val="000000"/>
          <w:spacing w:val="2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можна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використовувати: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знезараження насіння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 розчином перманганату калію протягом 20 хв.;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обприскування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4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рослин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</w:t>
      </w:r>
      <w:r>
        <w:rPr sz="26" baseline="0" dirty="0">
          <w:jc w:val="left"/>
          <w:rFonts w:ascii="Times New Roman" w:hAnsi="Times New Roman" w:cs="Times New Roman"/>
          <w:color w:val="000000"/>
          <w:spacing w:val="4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розчином</w:t>
      </w:r>
      <w:r>
        <w:rPr sz="26" baseline="0" dirty="0">
          <w:jc w:val="left"/>
          <w:rFonts w:ascii="Times New Roman" w:hAnsi="Times New Roman" w:cs="Times New Roman"/>
          <w:color w:val="000000"/>
          <w:spacing w:val="5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мідного</w:t>
      </w:r>
      <w:r>
        <w:rPr sz="26" baseline="0" dirty="0">
          <w:jc w:val="left"/>
          <w:rFonts w:ascii="Times New Roman" w:hAnsi="Times New Roman" w:cs="Times New Roman"/>
          <w:color w:val="000000"/>
          <w:spacing w:val="5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купоросу</w:t>
      </w:r>
      <w:r>
        <w:rPr sz="26" baseline="0" dirty="0">
          <w:jc w:val="left"/>
          <w:rFonts w:ascii="Times New Roman" w:hAnsi="Times New Roman" w:cs="Times New Roman"/>
          <w:color w:val="000000"/>
          <w:spacing w:val="5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або 	</w:t>
      </w:r>
      <w:r>
        <w:rPr sz="26" baseline="0" dirty="0">
          <w:jc w:val="left"/>
          <w:rFonts w:ascii="Times New Roman" w:hAnsi="Times New Roman" w:cs="Times New Roman"/>
          <w:color w:val="000000"/>
          <w:spacing w:val="-4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%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розчином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бордоської рідини.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Першу обробку проводять через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12-15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днів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після висаджування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розсади, наступні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-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за необхідності через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13-15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днів.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Обприскування також проводять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екстрактом часнику (на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10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л води 0,5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кг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подрібненого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часнику),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або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настоянкою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(30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подрібненого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часнику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0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л води), яку витримують протягом доби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[168].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tabs>
          <w:tab w:val="left" w:pos="2374"/>
          <w:tab w:val="left" w:pos="3022"/>
          <w:tab w:val="left" w:pos="4386"/>
          <w:tab w:val="left" w:pos="4585"/>
          <w:tab w:val="left" w:pos="6507"/>
          <w:tab w:val="left" w:pos="7432"/>
          <w:tab w:val="left" w:pos="7573"/>
          <w:tab w:val="left" w:pos="9479"/>
        </w:tabs>
        <w:spacing w:before="0" w:after="0" w:line="331" w:lineRule="exact"/>
        <w:ind w:left="901" w:right="1064" w:firstLine="57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Оскільки</w:t>
      </w:r>
      <w:r>
        <w:rPr sz="26" baseline="0" dirty="0">
          <w:jc w:val="left"/>
          <w:rFonts w:ascii="Times New Roman" w:hAnsi="Times New Roman" w:cs="Times New Roman"/>
          <w:color w:val="000000"/>
          <w:spacing w:val="5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нами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обрано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сорти</w:t>
      </w:r>
      <w:r>
        <w:rPr sz="26" baseline="0" dirty="0">
          <w:jc w:val="left"/>
          <w:rFonts w:ascii="Times New Roman" w:hAnsi="Times New Roman" w:cs="Times New Roman"/>
          <w:color w:val="000000"/>
          <w:spacing w:val="2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помідорів,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стійкі</w:t>
      </w:r>
      <w:r>
        <w:rPr sz="26" baseline="0" dirty="0">
          <w:jc w:val="left"/>
          <w:rFonts w:ascii="Times New Roman" w:hAnsi="Times New Roman" w:cs="Times New Roman"/>
          <w:color w:val="000000"/>
          <w:spacing w:val="10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хвороб,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дотримується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сівозміна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поруч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вирощуються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цибуля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перець (подалі</w:t>
      </w:r>
      <w:r>
        <w:rPr sz="26" baseline="0" dirty="0">
          <w:jc w:val="left"/>
          <w:rFonts w:ascii="Times New Roman" w:hAnsi="Times New Roman" w:cs="Times New Roman"/>
          <w:color w:val="000000"/>
          <w:spacing w:val="-4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від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картоплі,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джерела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колорадського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жука), 	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необхідності 	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</w:t>
      </w:r>
      <w:r>
        <w:rPr>
          <w:rFonts w:ascii="Times New Roman" w:hAnsi="Times New Roman" w:cs="Times New Roman"/>
          <w:sz w:val="26"/>
          <w:szCs w:val="26"/>
        </w:rPr>
        <w:t>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вищезазначених заходах їх захисту не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було.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331" w:lineRule="exact"/>
        <w:ind w:left="901" w:right="1064" w:firstLine="575"/>
        <w:jc w:val="both"/>
      </w:pP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Таким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чином,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можна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дійти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висновку,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що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найбільш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придатними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врожайними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вирощування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за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методами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органічного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землеробства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приватному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секторі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умовах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Лісостепу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України</w:t>
      </w:r>
      <w:r>
        <w:rPr sz="26" baseline="0" dirty="0">
          <w:jc w:val="left"/>
          <w:rFonts w:ascii="Times New Roman" w:hAnsi="Times New Roman" w:cs="Times New Roman"/>
          <w:color w:val="000000"/>
          <w:spacing w:val="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є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наступні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помідори: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ранньостиглі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сорти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Лада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Етюд,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пізньостиглий</w:t>
      </w:r>
      <w:r>
        <w:rPr sz="26" baseline="0" dirty="0">
          <w:jc w:val="left"/>
          <w:rFonts w:ascii="Times New Roman" w:hAnsi="Times New Roman" w:cs="Times New Roman"/>
          <w:color w:val="000000"/>
          <w:spacing w:val="-19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Титан.</w:t>
      </w:r>
      <w:r>
        <w:rPr sz="26" baseline="0" dirty="0">
          <w:jc w:val="left"/>
          <w:rFonts w:ascii="Times New Roman" w:hAnsi="Times New Roman" w:cs="Times New Roman"/>
          <w:color w:val="000000"/>
          <w:spacing w:val="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Лада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дозволяє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отримати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помідори</w:t>
      </w:r>
      <w:r>
        <w:rPr sz="26" baseline="0" dirty="0">
          <w:jc w:val="left"/>
          <w:rFonts w:ascii="Times New Roman" w:hAnsi="Times New Roman" w:cs="Times New Roman"/>
          <w:color w:val="000000"/>
          <w:spacing w:val="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високих</w:t>
      </w:r>
      <w:r>
        <w:rPr sz="26" baseline="0" dirty="0">
          <w:jc w:val="left"/>
          <w:rFonts w:ascii="Times New Roman" w:hAnsi="Times New Roman" w:cs="Times New Roman"/>
          <w:color w:val="000000"/>
          <w:spacing w:val="3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смакових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якостей</w:t>
      </w:r>
      <w:r>
        <w:rPr sz="26" baseline="0" dirty="0">
          <w:jc w:val="left"/>
          <w:rFonts w:ascii="Times New Roman" w:hAnsi="Times New Roman" w:cs="Times New Roman"/>
          <w:color w:val="000000"/>
          <w:spacing w:val="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3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споживання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свіжими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усіх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видів</w:t>
      </w:r>
      <w:r>
        <w:rPr sz="26" baseline="0" dirty="0">
          <w:jc w:val="left"/>
          <w:rFonts w:ascii="Times New Roman" w:hAnsi="Times New Roman" w:cs="Times New Roman"/>
          <w:color w:val="000000"/>
          <w:spacing w:val="23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переробки.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Помідори</w:t>
      </w:r>
      <w:r>
        <w:rPr sz="26" baseline="0" dirty="0">
          <w:jc w:val="left"/>
          <w:rFonts w:ascii="Times New Roman" w:hAnsi="Times New Roman" w:cs="Times New Roman"/>
          <w:color w:val="000000"/>
          <w:spacing w:val="17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Етюд</w:t>
      </w:r>
      <w:r>
        <w:rPr sz="26" baseline="0" dirty="0">
          <w:jc w:val="left"/>
          <w:rFonts w:ascii="Times New Roman" w:hAnsi="Times New Roman" w:cs="Times New Roman"/>
          <w:color w:val="000000"/>
          <w:spacing w:val="14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мають</w:t>
      </w:r>
      <w:r>
        <w:rPr sz="26" baseline="0" dirty="0">
          <w:jc w:val="left"/>
          <w:rFonts w:ascii="Times New Roman" w:hAnsi="Times New Roman" w:cs="Times New Roman"/>
          <w:color w:val="000000"/>
          <w:spacing w:val="18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гарні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властивості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для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зберігання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протягом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3-4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тижнів</w:t>
      </w:r>
      <w:r>
        <w:rPr sz="26" baseline="0" dirty="0">
          <w:jc w:val="left"/>
          <w:rFonts w:ascii="Times New Roman" w:hAnsi="Times New Roman" w:cs="Times New Roman"/>
          <w:color w:val="000000"/>
          <w:spacing w:val="-5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збирається</w:t>
      </w:r>
      <w:r>
        <w:rPr sz="26" baseline="0" dirty="0">
          <w:jc w:val="left"/>
          <w:rFonts w:ascii="Times New Roman" w:hAnsi="Times New Roman" w:cs="Times New Roman"/>
          <w:color w:val="000000"/>
          <w:spacing w:val="-1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кистями.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Помідори пізньостиглого</w:t>
      </w:r>
      <w:r>
        <w:rPr sz="26" baseline="0" dirty="0">
          <w:jc w:val="left"/>
          <w:rFonts w:ascii="Times New Roman" w:hAnsi="Times New Roman" w:cs="Times New Roman"/>
          <w:color w:val="000000"/>
          <w:spacing w:val="25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сорту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Титан придатні для споживання свіжими  </w:t>
      </w:r>
      <w:r/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та можуть</w:t>
      </w:r>
      <w:r>
        <w:rPr sz="26" baseline="0" dirty="0">
          <w:jc w:val="left"/>
          <w:rFonts w:ascii="Times New Roman" w:hAnsi="Times New Roman" w:cs="Times New Roman"/>
          <w:color w:val="000000"/>
          <w:spacing w:val="2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бути використані для консервування </w:t>
      </w:r>
      <w:r>
        <w:rPr sz="26" baseline="0" dirty="0">
          <w:jc w:val="left"/>
          <w:rFonts w:ascii="Times New Roman" w:hAnsi="Times New Roman" w:cs="Times New Roman"/>
          <w:color w:val="000000"/>
          <w:spacing w:val="-6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переробки.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spacing w:after="8" w:line="240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/>
    </w:p>
    <w:p>
      <w:pPr>
        <w:rPr>
          <w:rFonts w:ascii="Times New Roman" w:hAnsi="Times New Roman" w:cs="Times New Roman"/>
          <w:color w:val="010302"/>
        </w:rPr>
        <w:spacing w:before="0" w:after="0" w:line="216" w:lineRule="exact"/>
        <w:ind w:left="900" w:right="1065" w:firstLine="580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16</w:t>
      </w:r>
      <w:r>
        <w:rPr sz="26" baseline="0" dirty="0">
          <w:jc w:val="left"/>
          <w:rFonts w:ascii="Times New Roman" w:hAnsi="Times New Roman" w:cs="Times New Roman"/>
          <w:color w:val="000000"/>
          <w:spacing w:val="-32"/>
          <w:sz w:val="26"/>
          <w:szCs w:val="26"/>
        </w:rPr>
        <w:t>7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са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6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.,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1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78"/>
          <w:sz w:val="26"/>
          <w:szCs w:val="26"/>
        </w:rPr>
        <w:t>Ф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2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2017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140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pacing w:before="0" w:after="0" w:line="211" w:lineRule="exact"/>
        <w:ind w:left="820" w:right="1159" w:firstLine="0"/>
        <w:jc w:val="right"/>
      </w:pPr>
      <w:r/>
      <w:r>
        <w:rPr sz="26" baseline="0" dirty="0">
          <w:jc w:val="left"/>
          <w:rFonts w:ascii="Times New Roman" w:hAnsi="Times New Roman" w:cs="Times New Roman"/>
          <w:color w:val="000000"/>
          <w:spacing w:val="-75"/>
          <w:sz w:val="26"/>
          <w:szCs w:val="26"/>
        </w:rPr>
        <w:t>1</w:t>
      </w:r>
      <w:r>
        <w:rPr sz="26" baseline="0" dirty="0">
          <w:jc w:val="left"/>
          <w:rFonts w:ascii="Times New Roman" w:hAnsi="Times New Roman" w:cs="Times New Roman"/>
          <w:color w:val="000000"/>
          <w:spacing w:val="-76"/>
          <w:sz w:val="26"/>
          <w:szCs w:val="26"/>
        </w:rPr>
        <w:t>6</w:t>
      </w:r>
      <w:r>
        <w:rPr sz="26" baseline="0" dirty="0">
          <w:jc w:val="left"/>
          <w:rFonts w:ascii="Times New Roman" w:hAnsi="Times New Roman" w:cs="Times New Roman"/>
          <w:color w:val="000000"/>
          <w:spacing w:val="24"/>
          <w:sz w:val="26"/>
          <w:szCs w:val="26"/>
        </w:rPr>
        <w:t>8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55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з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ПП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«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36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ро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оло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я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»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85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65"/>
          <w:sz w:val="26"/>
          <w:szCs w:val="26"/>
        </w:rPr>
        <w:t>ш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35"/>
          <w:sz w:val="26"/>
          <w:szCs w:val="26"/>
        </w:rPr>
        <w:t>г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й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у</w:t>
      </w:r>
      <w:r>
        <w:rPr sz="26" baseline="0" dirty="0">
          <w:jc w:val="left"/>
          <w:rFonts w:ascii="Times New Roman" w:hAnsi="Times New Roman" w:cs="Times New Roman"/>
          <w:color w:val="000000"/>
          <w:spacing w:val="-16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59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ї</w:t>
      </w:r>
      <w:r>
        <w:rPr sz="26" baseline="0" dirty="0">
          <w:jc w:val="left"/>
          <w:rFonts w:ascii="Times New Roman" w:hAnsi="Times New Roman" w:cs="Times New Roman"/>
          <w:color w:val="000000"/>
          <w:spacing w:val="-21"/>
          <w:sz w:val="26"/>
          <w:szCs w:val="26"/>
        </w:rPr>
        <w:t>  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б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ст</w:t>
      </w:r>
      <w:r>
        <w:rPr sz="26" baseline="0" dirty="0">
          <w:jc w:val="left"/>
          <w:rFonts w:ascii="Times New Roman" w:hAnsi="Times New Roman" w:cs="Times New Roman"/>
          <w:color w:val="000000"/>
          <w:spacing w:val="-25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  </w:t>
      </w:r>
      <w:r>
        <w:br w:type="textWrapping" w:clear="all"/>
      </w:r>
      <w:r/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ч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ії</w:t>
      </w:r>
      <w:r>
        <w:rPr sz="26" baseline="0" dirty="0">
          <w:jc w:val="left"/>
          <w:rFonts w:ascii="Times New Roman" w:hAnsi="Times New Roman" w:cs="Times New Roman"/>
          <w:color w:val="000000"/>
          <w:spacing w:val="-31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15"/>
          <w:sz w:val="26"/>
          <w:szCs w:val="26"/>
        </w:rPr>
        <w:t>/</w:t>
      </w:r>
      <w:r>
        <w:rPr sz="26" baseline="0" dirty="0">
          <w:jc w:val="left"/>
          <w:rFonts w:ascii="Times New Roman" w:hAnsi="Times New Roman" w:cs="Times New Roman"/>
          <w:color w:val="000000"/>
          <w:spacing w:val="-2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9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9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6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6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ц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ь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,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2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82"/>
          <w:sz w:val="26"/>
          <w:szCs w:val="26"/>
        </w:rPr>
        <w:t>М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и</w:t>
      </w:r>
      <w:r>
        <w:rPr sz="26" baseline="0" dirty="0">
          <w:jc w:val="left"/>
          <w:rFonts w:ascii="Times New Roman" w:hAnsi="Times New Roman" w:cs="Times New Roman"/>
          <w:color w:val="000000"/>
          <w:spacing w:val="-38"/>
          <w:sz w:val="26"/>
          <w:szCs w:val="26"/>
        </w:rPr>
        <w:t>са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39"/>
          <w:sz w:val="26"/>
          <w:szCs w:val="26"/>
        </w:rPr>
        <w:t>е</w:t>
      </w:r>
      <w:r>
        <w:rPr sz="26" baseline="0" dirty="0">
          <w:jc w:val="left"/>
          <w:rFonts w:ascii="Times New Roman" w:hAnsi="Times New Roman" w:cs="Times New Roman"/>
          <w:color w:val="000000"/>
          <w:spacing w:val="-47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к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33"/>
          <w:sz w:val="26"/>
          <w:szCs w:val="26"/>
        </w:rPr>
        <w:t>т</w:t>
      </w:r>
      <w:r>
        <w:rPr sz="26" baseline="0" dirty="0">
          <w:jc w:val="left"/>
          <w:rFonts w:ascii="Times New Roman" w:hAnsi="Times New Roman" w:cs="Times New Roman"/>
          <w:color w:val="000000"/>
          <w:spacing w:val="-34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2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29"/>
          <w:sz w:val="26"/>
          <w:szCs w:val="26"/>
        </w:rPr>
        <w:t>і</w:t>
      </w:r>
      <w:r>
        <w:rPr sz="26" baseline="0" dirty="0">
          <w:jc w:val="left"/>
          <w:rFonts w:ascii="Times New Roman" w:hAnsi="Times New Roman" w:cs="Times New Roman"/>
          <w:color w:val="000000"/>
          <w:spacing w:val="-53"/>
          <w:sz w:val="26"/>
          <w:szCs w:val="26"/>
        </w:rPr>
        <w:t>н</w:t>
      </w:r>
      <w:r>
        <w:rPr sz="26" baseline="0" dirty="0">
          <w:jc w:val="left"/>
          <w:rFonts w:ascii="Times New Roman" w:hAnsi="Times New Roman" w:cs="Times New Roman"/>
          <w:color w:val="000000"/>
          <w:spacing w:val="-24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2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42"/>
          <w:sz w:val="26"/>
          <w:szCs w:val="26"/>
        </w:rPr>
        <w:t>о</w:t>
      </w:r>
      <w:r>
        <w:rPr sz="26" baseline="0" dirty="0">
          <w:jc w:val="left"/>
          <w:rFonts w:ascii="Times New Roman" w:hAnsi="Times New Roman" w:cs="Times New Roman"/>
          <w:color w:val="000000"/>
          <w:spacing w:val="-41"/>
          <w:sz w:val="26"/>
          <w:szCs w:val="26"/>
        </w:rPr>
        <w:t>л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та</w:t>
      </w:r>
      <w:r>
        <w:rPr sz="26" baseline="0" dirty="0">
          <w:jc w:val="left"/>
          <w:rFonts w:ascii="Times New Roman" w:hAnsi="Times New Roman" w:cs="Times New Roman"/>
          <w:color w:val="000000"/>
          <w:spacing w:val="-40"/>
          <w:sz w:val="26"/>
          <w:szCs w:val="26"/>
        </w:rPr>
        <w:t>в</w:t>
      </w:r>
      <w:r>
        <w:rPr sz="26" baseline="0" dirty="0">
          <w:jc w:val="left"/>
          <w:rFonts w:ascii="Times New Roman" w:hAnsi="Times New Roman" w:cs="Times New Roman"/>
          <w:color w:val="000000"/>
          <w:spacing w:val="-37"/>
          <w:sz w:val="26"/>
          <w:szCs w:val="26"/>
        </w:rPr>
        <w:t>а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4"/>
          <w:sz w:val="26"/>
          <w:szCs w:val="26"/>
        </w:rPr>
        <w:t>:</w:t>
      </w:r>
      <w:r>
        <w:rPr sz="26" baseline="0" dirty="0">
          <w:jc w:val="left"/>
          <w:rFonts w:ascii="Times New Roman" w:hAnsi="Times New Roman" w:cs="Times New Roman"/>
          <w:color w:val="000000"/>
          <w:spacing w:val="-8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8"/>
          <w:sz w:val="26"/>
          <w:szCs w:val="26"/>
        </w:rPr>
        <w:t>Р</w:t>
      </w:r>
      <w:r>
        <w:rPr sz="26" baseline="0" dirty="0">
          <w:jc w:val="left"/>
          <w:rFonts w:ascii="Times New Roman" w:hAnsi="Times New Roman" w:cs="Times New Roman"/>
          <w:color w:val="000000"/>
          <w:spacing w:val="-57"/>
          <w:sz w:val="26"/>
          <w:szCs w:val="26"/>
        </w:rPr>
        <w:t>ВВ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61"/>
          <w:sz w:val="26"/>
          <w:szCs w:val="26"/>
        </w:rPr>
        <w:t>П</w:t>
      </w:r>
      <w:r>
        <w:rPr sz="26" baseline="0" dirty="0">
          <w:jc w:val="left"/>
          <w:rFonts w:ascii="Times New Roman" w:hAnsi="Times New Roman" w:cs="Times New Roman"/>
          <w:color w:val="000000"/>
          <w:spacing w:val="-58"/>
          <w:sz w:val="26"/>
          <w:szCs w:val="26"/>
        </w:rPr>
        <w:t>Д</w:t>
      </w:r>
      <w:r>
        <w:rPr sz="26" baseline="0" dirty="0">
          <w:jc w:val="left"/>
          <w:rFonts w:ascii="Times New Roman" w:hAnsi="Times New Roman" w:cs="Times New Roman"/>
          <w:color w:val="000000"/>
          <w:spacing w:val="-60"/>
          <w:sz w:val="26"/>
          <w:szCs w:val="26"/>
        </w:rPr>
        <w:t>АА</w:t>
      </w:r>
      <w:r>
        <w:rPr sz="26" baseline="0" dirty="0">
          <w:jc w:val="left"/>
          <w:rFonts w:ascii="Times New Roman" w:hAnsi="Times New Roman" w:cs="Times New Roman"/>
          <w:color w:val="000000"/>
          <w:spacing w:val="-22"/>
          <w:sz w:val="26"/>
          <w:szCs w:val="26"/>
        </w:rPr>
        <w:t>, </w:t>
      </w:r>
      <w:r>
        <w:rPr sz="26" baseline="0" dirty="0">
          <w:jc w:val="left"/>
          <w:rFonts w:ascii="Times New Roman" w:hAnsi="Times New Roman" w:cs="Times New Roman"/>
          <w:color w:val="000000"/>
          <w:spacing w:val="-44"/>
          <w:sz w:val="26"/>
          <w:szCs w:val="26"/>
        </w:rPr>
        <w:t>2</w:t>
      </w:r>
      <w:r>
        <w:rPr sz="26" baseline="0" dirty="0">
          <w:jc w:val="left"/>
          <w:rFonts w:ascii="Times New Roman" w:hAnsi="Times New Roman" w:cs="Times New Roman"/>
          <w:color w:val="000000"/>
          <w:spacing w:val="-45"/>
          <w:sz w:val="26"/>
          <w:szCs w:val="26"/>
        </w:rPr>
        <w:t>010</w:t>
      </w:r>
      <w:r>
        <w:rPr sz="26" baseline="0" dirty="0">
          <w:jc w:val="left"/>
          <w:rFonts w:ascii="Times New Roman" w:hAnsi="Times New Roman" w:cs="Times New Roman"/>
          <w:color w:val="000000"/>
          <w:spacing w:val="-23"/>
          <w:sz w:val="26"/>
          <w:szCs w:val="26"/>
        </w:rPr>
        <w:t>.</w:t>
      </w:r>
      <w:r>
        <w:rPr sz="26" baseline="0" dirty="0">
          <w:jc w:val="left"/>
          <w:rFonts w:ascii="Times New Roman" w:hAnsi="Times New Roman" w:cs="Times New Roman"/>
          <w:color w:val="000000"/>
          <w:spacing w:val="-13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43"/>
          <w:sz w:val="26"/>
          <w:szCs w:val="26"/>
        </w:rPr>
        <w:t>200</w:t>
      </w:r>
      <w:r>
        <w:rPr sz="26" baseline="0" dirty="0">
          <w:jc w:val="left"/>
          <w:rFonts w:ascii="Times New Roman" w:hAnsi="Times New Roman" w:cs="Times New Roman"/>
          <w:color w:val="000000"/>
          <w:spacing w:val="-17"/>
          <w:sz w:val="26"/>
          <w:szCs w:val="26"/>
        </w:rPr>
        <w:t> </w:t>
      </w:r>
      <w:r>
        <w:rPr sz="26" baseline="0" dirty="0">
          <w:jc w:val="left"/>
          <w:rFonts w:ascii="Times New Roman" w:hAnsi="Times New Roman" w:cs="Times New Roman"/>
          <w:color w:val="000000"/>
          <w:spacing w:val="-51"/>
          <w:sz w:val="26"/>
          <w:szCs w:val="26"/>
        </w:rPr>
        <w:t>с</w:t>
      </w:r>
      <w:r>
        <w:rPr sz="26" baseline="0" dirty="0">
          <w:jc w:val="left"/>
          <w:rFonts w:ascii="Times New Roman" w:hAnsi="Times New Roman" w:cs="Times New Roman"/>
          <w:color w:val="000000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 </w:t>
      </w:r>
      <w:r/>
    </w:p>
    <w:p>
      <w:pPr>
        <w:rPr>
          <w:rFonts w:ascii="Times New Roman" w:hAnsi="Times New Roman" w:cs="Times New Roman"/>
          <w:color w:val="010302"/>
        </w:rPr>
        <w:sectPr>
          <w:type w:val="continuous"/>
          <w:pgSz w:w="11914" w:h="16847"/>
          <w:pgMar w:top="500" w:right="500" w:bottom="400" w:left="500" w:header="708" w:footer="708" w:gutter="0"/>
          <w:docGrid w:linePitch="360"/>
        </w:sectPr>
        <w:spacing w:before="40" w:after="0" w:line="199" w:lineRule="exact"/>
        <w:ind w:left="5181" w:right="0" w:firstLine="0"/>
      </w:pPr>
      <w:r/>
      <w:r>
        <w:rPr sz="22" baseline="0" dirty="0">
          <w:jc w:val="left"/>
          <w:rFonts w:ascii="Times New Roman" w:hAnsi="Times New Roman" w:cs="Times New Roman"/>
          <w:color w:val="000000"/>
          <w:sz w:val="22"/>
          <w:szCs w:val="22"/>
        </w:rPr>
        <w:t>94</w:t>
      </w:r>
      <w:r>
        <w:rPr>
          <w:rFonts w:ascii="Times New Roman" w:hAnsi="Times New Roman" w:cs="Times New Roman"/>
          <w:sz w:val="22"/>
          <w:szCs w:val="22"/>
        </w:rPr>
        <w:t> </w:t>
      </w:r>
      <w:r/>
    </w:p>
    <w:p>
      <w:r/>
    </w:p>
    <w:sectPr>
      <w:type w:val="continuous"/>
      <w:pgSz w:w="11914" w:h="16847"/>
      <w:pgMar w:top="500" w:right="500" w:bottom="400" w:left="5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59"/>
      <w:ind w:left="511"/>
    </w:pPr>
    <w:rPr>
      <w:rFonts w:ascii="Algerian" w:hAnsi="Algerian" w:eastAsia="Algeria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  <w:style w:type="table" w:styleId="TableGrid">
    <w:name w:val="Table Grid"/>
    <w:basedOn w:val="TableNormal"/>
    <w:uiPriority w:val="59"/>
    <w:rsid w:val="00D96C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100" Type="http://schemas.openxmlformats.org/officeDocument/2006/relationships/image" Target="media/image100.png"/><Relationship Id="rId101" Type="http://schemas.openxmlformats.org/officeDocument/2006/relationships/image" Target="media/image101.png"/><Relationship Id="rId102" Type="http://schemas.openxmlformats.org/officeDocument/2006/relationships/image" Target="media/image102.png"/><Relationship Id="rId103" Type="http://schemas.openxmlformats.org/officeDocument/2006/relationships/image" Target="media/image103.png"/><Relationship Id="rId104" Type="http://schemas.openxmlformats.org/officeDocument/2006/relationships/image" Target="media/image104.png"/><Relationship Id="rId105" Type="http://schemas.openxmlformats.org/officeDocument/2006/relationships/image" Target="media/image105.png"/><Relationship Id="rId106" Type="http://schemas.openxmlformats.org/officeDocument/2006/relationships/image" Target="media/image106.png"/><Relationship Id="rId107" Type="http://schemas.openxmlformats.org/officeDocument/2006/relationships/image" Target="media/image107.png"/><Relationship Id="rId108" Type="http://schemas.openxmlformats.org/officeDocument/2006/relationships/image" Target="media/image108.png"/><Relationship Id="rId109" Type="http://schemas.openxmlformats.org/officeDocument/2006/relationships/image" Target="media/image109.png"/><Relationship Id="rId110" Type="http://schemas.openxmlformats.org/officeDocument/2006/relationships/image" Target="media/image110.png"/><Relationship Id="rId111" Type="http://schemas.openxmlformats.org/officeDocument/2006/relationships/image" Target="media/image111.png"/><Relationship Id="rId112" Type="http://schemas.openxmlformats.org/officeDocument/2006/relationships/image" Target="media/image112.png"/><Relationship Id="rId113" Type="http://schemas.openxmlformats.org/officeDocument/2006/relationships/image" Target="media/image113.png"/><Relationship Id="rId117" Type="http://schemas.openxmlformats.org/officeDocument/2006/relationships/hyperlink" TargetMode="External" Target="https://zakon.rada.gov.ua/laws/show/2496-19%23Text"/><Relationship Id="rId118" Type="http://schemas.openxmlformats.org/officeDocument/2006/relationships/image" Target="media/image118.png"/><Relationship Id="rId119" Type="http://schemas.openxmlformats.org/officeDocument/2006/relationships/hyperlink" TargetMode="External" Target="https://zakon.rada.gov.Ua/laws/show/2496-19#Text"/><Relationship Id="rId120" Type="http://schemas.openxmlformats.org/officeDocument/2006/relationships/image" Target="media/image120.png"/><Relationship Id="rId121" Type="http://schemas.openxmlformats.org/officeDocument/2006/relationships/image" Target="media/image121.png"/><Relationship Id="rId130" Type="http://schemas.openxmlformats.org/officeDocument/2006/relationships/image" Target="media/image130.png"/><Relationship Id="rId131" Type="http://schemas.openxmlformats.org/officeDocument/2006/relationships/image" Target="media/image131.png"/><Relationship Id="rId132" Type="http://schemas.openxmlformats.org/officeDocument/2006/relationships/image" Target="media/image132.png"/><Relationship Id="rId133" Type="http://schemas.openxmlformats.org/officeDocument/2006/relationships/image" Target="media/image133.png"/><Relationship Id="rId134" Type="http://schemas.openxmlformats.org/officeDocument/2006/relationships/image" Target="media/image134.png"/><Relationship Id="rId135" Type="http://schemas.openxmlformats.org/officeDocument/2006/relationships/image" Target="media/image135.png"/><Relationship Id="rId136" Type="http://schemas.openxmlformats.org/officeDocument/2006/relationships/image" Target="media/image136.png"/><Relationship Id="rId137" Type="http://schemas.openxmlformats.org/officeDocument/2006/relationships/image" Target="media/image137.png"/><Relationship Id="rId138" Type="http://schemas.openxmlformats.org/officeDocument/2006/relationships/image" Target="media/image138.png"/><Relationship Id="rId139" Type="http://schemas.openxmlformats.org/officeDocument/2006/relationships/image" Target="media/image139.png"/><Relationship Id="rId140" Type="http://schemas.openxmlformats.org/officeDocument/2006/relationships/image" Target="media/image14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2022-05-23T08:34:19Z</dcterms:created>
  <dcterms:modified xsi:type="dcterms:W3CDTF">2022-05-23T08:34:19Z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